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E8EBD" w14:textId="35CD80C0" w:rsidR="00734AAB" w:rsidRDefault="003A44FC" w:rsidP="00734AAB">
      <w:pPr>
        <w:ind w:firstLineChars="300" w:firstLine="630"/>
        <w:rPr>
          <w:rFonts w:ascii="HG丸ｺﾞｼｯｸM-PRO" w:eastAsia="HG丸ｺﾞｼｯｸM-PRO" w:hAnsi="HG丸ｺﾞｼｯｸM-PRO"/>
          <w:sz w:val="24"/>
          <w:szCs w:val="21"/>
        </w:rPr>
      </w:pPr>
      <w:r>
        <w:rPr>
          <w:noProof/>
        </w:rPr>
        <w:drawing>
          <wp:anchor distT="0" distB="0" distL="114300" distR="114300" simplePos="0" relativeHeight="252587008" behindDoc="0" locked="0" layoutInCell="1" allowOverlap="1" wp14:anchorId="67EFF20E" wp14:editId="195A3C33">
            <wp:simplePos x="0" y="0"/>
            <wp:positionH relativeFrom="column">
              <wp:posOffset>4800963</wp:posOffset>
            </wp:positionH>
            <wp:positionV relativeFrom="paragraph">
              <wp:posOffset>57422</wp:posOffset>
            </wp:positionV>
            <wp:extent cx="390328" cy="592594"/>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9794" b="89691" l="7336" r="95367">
                                  <a14:foregroundMark x1="12355" y1="54639" x2="12355" y2="54639"/>
                                  <a14:foregroundMark x1="9266" y1="34536" x2="9266" y2="34536"/>
                                  <a14:foregroundMark x1="66795" y1="41753" x2="66795" y2="41753"/>
                                  <a14:foregroundMark x1="54826" y1="50000" x2="54826" y2="50000"/>
                                  <a14:foregroundMark x1="60618" y1="58247" x2="60618" y2="58247"/>
                                  <a14:foregroundMark x1="31660" y1="73711" x2="31660" y2="73711"/>
                                  <a14:foregroundMark x1="40927" y1="73196" x2="40927" y2="73196"/>
                                  <a14:foregroundMark x1="93436" y1="53093" x2="93436" y2="53093"/>
                                  <a14:foregroundMark x1="61004" y1="69072" x2="61004" y2="69072"/>
                                  <a14:foregroundMark x1="67181" y1="71649" x2="67181" y2="71649"/>
                                  <a14:foregroundMark x1="71042" y1="71134" x2="71042" y2="71134"/>
                                  <a14:foregroundMark x1="83784" y1="71134" x2="83784" y2="71134"/>
                                  <a14:foregroundMark x1="95367" y1="55155" x2="95367" y2="55155"/>
                                  <a14:foregroundMark x1="90347" y1="37629" x2="90347" y2="37629"/>
                                  <a14:foregroundMark x1="88031" y1="32474" x2="88031" y2="32474"/>
                                  <a14:foregroundMark x1="41313" y1="86082" x2="41313" y2="86082"/>
                                  <a14:foregroundMark x1="38610" y1="86082" x2="38610" y2="86082"/>
                                  <a14:foregroundMark x1="45174" y1="79381" x2="45174" y2="79381"/>
                                  <a14:foregroundMark x1="7336" y1="60825" x2="7336" y2="60825"/>
                                  <a14:foregroundMark x1="47104" y1="65464" x2="47104" y2="65464"/>
                                  <a14:foregroundMark x1="29730" y1="83505" x2="29730" y2="83505"/>
                                  <a14:foregroundMark x1="45174" y1="57732" x2="45174" y2="57732"/>
                                  <a14:foregroundMark x1="37066" y1="86082" x2="37066" y2="86082"/>
                                  <a14:foregroundMark x1="42857" y1="83505" x2="42857" y2="83505"/>
                                  <a14:foregroundMark x1="44788" y1="80928" x2="44788" y2="80928"/>
                                  <a14:foregroundMark x1="85714" y1="70619" x2="85714" y2="70619"/>
                                  <a14:foregroundMark x1="89961" y1="37629" x2="89961" y2="37629"/>
                                  <a14:foregroundMark x1="77220" y1="31443" x2="77220" y2="31443"/>
                                  <a14:foregroundMark x1="40927" y1="83505" x2="40927" y2="83505"/>
                                </a14:backgroundRemoval>
                              </a14:imgEffect>
                            </a14:imgLayer>
                          </a14:imgProps>
                        </a:ext>
                        <a:ext uri="{28A0092B-C50C-407E-A947-70E740481C1C}">
                          <a14:useLocalDpi xmlns:a14="http://schemas.microsoft.com/office/drawing/2010/main" val="0"/>
                        </a:ext>
                      </a:extLst>
                    </a:blip>
                    <a:srcRect l="50608"/>
                    <a:stretch/>
                  </pic:blipFill>
                  <pic:spPr bwMode="auto">
                    <a:xfrm>
                      <a:off x="0" y="0"/>
                      <a:ext cx="390328" cy="5925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00320" behindDoc="0" locked="0" layoutInCell="1" allowOverlap="1" wp14:anchorId="6F20E283" wp14:editId="39DF46DE">
                <wp:simplePos x="0" y="0"/>
                <wp:positionH relativeFrom="margin">
                  <wp:posOffset>2078627</wp:posOffset>
                </wp:positionH>
                <wp:positionV relativeFrom="paragraph">
                  <wp:posOffset>55245</wp:posOffset>
                </wp:positionV>
                <wp:extent cx="2859315" cy="1828800"/>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2859315" cy="1828800"/>
                        </a:xfrm>
                        <a:prstGeom prst="rect">
                          <a:avLst/>
                        </a:prstGeom>
                        <a:noFill/>
                        <a:ln>
                          <a:noFill/>
                        </a:ln>
                      </wps:spPr>
                      <wps:txbx>
                        <w:txbxContent>
                          <w:p w14:paraId="0A67F233" w14:textId="1655FCCF" w:rsidR="003A44FC" w:rsidRPr="003A44FC" w:rsidRDefault="003A44FC" w:rsidP="003A44FC">
                            <w:pPr>
                              <w:jc w:val="center"/>
                              <w:rPr>
                                <w:rFonts w:ascii="HG丸ｺﾞｼｯｸM-PRO" w:eastAsia="HG丸ｺﾞｼｯｸM-PRO" w:hAnsi="HG丸ｺﾞｼｯｸM-PRO"/>
                                <w:b/>
                                <w:outline/>
                                <w:noProof/>
                                <w:color w:val="E64823"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A44FC">
                              <w:rPr>
                                <w:rFonts w:ascii="HG丸ｺﾞｼｯｸM-PRO" w:eastAsia="HG丸ｺﾞｼｯｸM-PRO" w:hAnsi="HG丸ｺﾞｼｯｸM-PRO" w:hint="eastAsia"/>
                                <w:b/>
                                <w:outline/>
                                <w:noProof/>
                                <w:color w:val="E64823"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地域の大きな家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20E283" id="_x0000_t202" coordsize="21600,21600" o:spt="202" path="m,l,21600r21600,l21600,xe">
                <v:stroke joinstyle="miter"/>
                <v:path gradientshapeok="t" o:connecttype="rect"/>
              </v:shapetype>
              <v:shape id="テキスト ボックス 31" o:spid="_x0000_s1026" type="#_x0000_t202" style="position:absolute;left:0;text-align:left;margin-left:163.65pt;margin-top:4.35pt;width:225.15pt;height:2in;z-index:25260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" filled="f" stroked="f">
                <v:textbox style="mso-fit-shape-to-text:t" inset="5.85pt,.7pt,5.85pt,.7pt">
                  <w:txbxContent>
                    <w:p w14:paraId="0A67F233" w14:textId="1655FCCF" w:rsidR="003A44FC" w:rsidRPr="003A44FC" w:rsidRDefault="003A44FC" w:rsidP="003A44FC">
                      <w:pPr>
                        <w:jc w:val="center"/>
                        <w:rPr>
                          <w:rFonts w:ascii="HG丸ｺﾞｼｯｸM-PRO" w:eastAsia="HG丸ｺﾞｼｯｸM-PRO" w:hAnsi="HG丸ｺﾞｼｯｸM-PRO"/>
                          <w:b/>
                          <w:outline/>
                          <w:noProof/>
                          <w:color w:val="E64823"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A44FC">
                        <w:rPr>
                          <w:rFonts w:ascii="HG丸ｺﾞｼｯｸM-PRO" w:eastAsia="HG丸ｺﾞｼｯｸM-PRO" w:hAnsi="HG丸ｺﾞｼｯｸM-PRO" w:hint="eastAsia"/>
                          <w:b/>
                          <w:outline/>
                          <w:noProof/>
                          <w:color w:val="E64823"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地域の大きな家</w:t>
                      </w:r>
                    </w:p>
                  </w:txbxContent>
                </v:textbox>
                <w10:wrap anchorx="margin"/>
              </v:shape>
            </w:pict>
          </mc:Fallback>
        </mc:AlternateContent>
      </w:r>
      <w:r>
        <w:rPr>
          <w:noProof/>
        </w:rPr>
        <w:drawing>
          <wp:anchor distT="0" distB="0" distL="114300" distR="114300" simplePos="0" relativeHeight="252602368" behindDoc="1" locked="0" layoutInCell="1" allowOverlap="1" wp14:anchorId="70A7FF64" wp14:editId="07D6E1D7">
            <wp:simplePos x="0" y="0"/>
            <wp:positionH relativeFrom="column">
              <wp:posOffset>4802233</wp:posOffset>
            </wp:positionH>
            <wp:positionV relativeFrom="paragraph">
              <wp:posOffset>6985</wp:posOffset>
            </wp:positionV>
            <wp:extent cx="2029279" cy="643255"/>
            <wp:effectExtent l="0" t="0" r="9525" b="444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721" b="23916"/>
                    <a:stretch/>
                  </pic:blipFill>
                  <pic:spPr bwMode="auto">
                    <a:xfrm flipH="1">
                      <a:off x="0" y="0"/>
                      <a:ext cx="2029279"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3936" behindDoc="1" locked="0" layoutInCell="1" allowOverlap="1" wp14:anchorId="3F270D56" wp14:editId="0B941E04">
            <wp:simplePos x="0" y="0"/>
            <wp:positionH relativeFrom="column">
              <wp:posOffset>16963</wp:posOffset>
            </wp:positionH>
            <wp:positionV relativeFrom="paragraph">
              <wp:posOffset>-13154</wp:posOffset>
            </wp:positionV>
            <wp:extent cx="2063750" cy="643255"/>
            <wp:effectExtent l="0" t="0" r="0" b="4445"/>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721" b="23916"/>
                    <a:stretch/>
                  </pic:blipFill>
                  <pic:spPr bwMode="auto">
                    <a:xfrm>
                      <a:off x="0" y="0"/>
                      <a:ext cx="2063750"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D7">
        <w:rPr>
          <w:noProof/>
        </w:rPr>
        <w:drawing>
          <wp:anchor distT="0" distB="0" distL="114300" distR="114300" simplePos="0" relativeHeight="252589056" behindDoc="0" locked="0" layoutInCell="1" allowOverlap="1" wp14:anchorId="14D3B130" wp14:editId="70C1DD23">
            <wp:simplePos x="0" y="0"/>
            <wp:positionH relativeFrom="column">
              <wp:posOffset>1837418</wp:posOffset>
            </wp:positionH>
            <wp:positionV relativeFrom="paragraph">
              <wp:posOffset>-137980</wp:posOffset>
            </wp:positionV>
            <wp:extent cx="405450" cy="587116"/>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9794" b="89691" l="7336" r="95367">
                                  <a14:foregroundMark x1="12355" y1="54639" x2="12355" y2="54639"/>
                                  <a14:foregroundMark x1="9266" y1="34536" x2="9266" y2="34536"/>
                                  <a14:foregroundMark x1="66795" y1="41753" x2="66795" y2="41753"/>
                                  <a14:foregroundMark x1="54826" y1="50000" x2="54826" y2="50000"/>
                                  <a14:foregroundMark x1="60618" y1="58247" x2="60618" y2="58247"/>
                                  <a14:foregroundMark x1="31660" y1="73711" x2="31660" y2="73711"/>
                                  <a14:foregroundMark x1="40927" y1="73196" x2="40927" y2="73196"/>
                                  <a14:foregroundMark x1="93436" y1="53093" x2="93436" y2="53093"/>
                                  <a14:foregroundMark x1="61004" y1="69072" x2="61004" y2="69072"/>
                                  <a14:foregroundMark x1="67181" y1="71649" x2="67181" y2="71649"/>
                                  <a14:foregroundMark x1="71042" y1="71134" x2="71042" y2="71134"/>
                                  <a14:foregroundMark x1="83784" y1="71134" x2="83784" y2="71134"/>
                                  <a14:foregroundMark x1="95367" y1="55155" x2="95367" y2="55155"/>
                                  <a14:foregroundMark x1="90347" y1="37629" x2="90347" y2="37629"/>
                                  <a14:foregroundMark x1="88031" y1="32474" x2="88031" y2="32474"/>
                                  <a14:foregroundMark x1="41313" y1="86082" x2="41313" y2="86082"/>
                                  <a14:foregroundMark x1="38610" y1="86082" x2="38610" y2="86082"/>
                                  <a14:foregroundMark x1="45174" y1="79381" x2="45174" y2="79381"/>
                                  <a14:foregroundMark x1="7336" y1="60825" x2="7336" y2="60825"/>
                                  <a14:foregroundMark x1="47104" y1="65464" x2="47104" y2="65464"/>
                                  <a14:foregroundMark x1="29730" y1="83505" x2="29730" y2="83505"/>
                                  <a14:foregroundMark x1="45174" y1="57732" x2="45174" y2="57732"/>
                                  <a14:foregroundMark x1="37066" y1="86082" x2="37066" y2="86082"/>
                                  <a14:foregroundMark x1="42857" y1="83505" x2="42857" y2="83505"/>
                                  <a14:foregroundMark x1="44788" y1="80928" x2="44788" y2="80928"/>
                                  <a14:foregroundMark x1="85714" y1="70619" x2="85714" y2="70619"/>
                                  <a14:foregroundMark x1="89961" y1="37629" x2="89961" y2="37629"/>
                                  <a14:foregroundMark x1="77220" y1="31443" x2="77220" y2="31443"/>
                                  <a14:foregroundMark x1="40927" y1="83505" x2="40927" y2="83505"/>
                                </a14:backgroundRemoval>
                              </a14:imgEffect>
                            </a14:imgLayer>
                          </a14:imgProps>
                        </a:ext>
                        <a:ext uri="{28A0092B-C50C-407E-A947-70E740481C1C}">
                          <a14:useLocalDpi xmlns:a14="http://schemas.microsoft.com/office/drawing/2010/main" val="0"/>
                        </a:ext>
                      </a:extLst>
                    </a:blip>
                    <a:srcRect r="48215"/>
                    <a:stretch/>
                  </pic:blipFill>
                  <pic:spPr bwMode="auto">
                    <a:xfrm>
                      <a:off x="0" y="0"/>
                      <a:ext cx="405450" cy="5871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6C558" w14:textId="41A26CA3" w:rsidR="00734AAB" w:rsidRDefault="00734AAB" w:rsidP="00734AAB">
      <w:pPr>
        <w:ind w:firstLineChars="300" w:firstLine="720"/>
        <w:rPr>
          <w:rFonts w:ascii="HG丸ｺﾞｼｯｸM-PRO" w:eastAsia="HG丸ｺﾞｼｯｸM-PRO" w:hAnsi="HG丸ｺﾞｼｯｸM-PRO"/>
          <w:sz w:val="24"/>
          <w:szCs w:val="21"/>
        </w:rPr>
      </w:pPr>
    </w:p>
    <w:p w14:paraId="415DB542" w14:textId="774BB652" w:rsidR="00734AAB" w:rsidRDefault="003A44FC" w:rsidP="00734AAB">
      <w:pPr>
        <w:ind w:firstLineChars="300" w:firstLine="630"/>
        <w:rPr>
          <w:rFonts w:ascii="HG丸ｺﾞｼｯｸM-PRO" w:eastAsia="HG丸ｺﾞｼｯｸM-PRO" w:hAnsi="HG丸ｺﾞｼｯｸM-PRO"/>
          <w:sz w:val="24"/>
          <w:szCs w:val="21"/>
        </w:rPr>
      </w:pPr>
      <w:r>
        <w:rPr>
          <w:noProof/>
          <w:szCs w:val="21"/>
        </w:rPr>
        <mc:AlternateContent>
          <mc:Choice Requires="wps">
            <w:drawing>
              <wp:anchor distT="0" distB="0" distL="114300" distR="114300" simplePos="0" relativeHeight="252433408" behindDoc="0" locked="0" layoutInCell="1" allowOverlap="1" wp14:anchorId="3F10998C" wp14:editId="0C78BEED">
                <wp:simplePos x="0" y="0"/>
                <wp:positionH relativeFrom="margin">
                  <wp:posOffset>307340</wp:posOffset>
                </wp:positionH>
                <wp:positionV relativeFrom="paragraph">
                  <wp:posOffset>38735</wp:posOffset>
                </wp:positionV>
                <wp:extent cx="6399712" cy="885371"/>
                <wp:effectExtent l="0" t="0" r="1270" b="0"/>
                <wp:wrapNone/>
                <wp:docPr id="18" name="テキスト ボックス 18"/>
                <wp:cNvGraphicFramePr/>
                <a:graphic xmlns:a="http://schemas.openxmlformats.org/drawingml/2006/main">
                  <a:graphicData uri="http://schemas.microsoft.com/office/word/2010/wordprocessingShape">
                    <wps:wsp>
                      <wps:cNvSpPr txBox="1"/>
                      <wps:spPr>
                        <a:xfrm>
                          <a:off x="0" y="0"/>
                          <a:ext cx="6399712" cy="885371"/>
                        </a:xfrm>
                        <a:prstGeom prst="rect">
                          <a:avLst/>
                        </a:prstGeom>
                        <a:gradFill flip="none" rotWithShape="1">
                          <a:gsLst>
                            <a:gs pos="0">
                              <a:schemeClr val="accent1">
                                <a:tint val="50000"/>
                                <a:satMod val="300000"/>
                              </a:schemeClr>
                            </a:gs>
                            <a:gs pos="35000">
                              <a:schemeClr val="accent1">
                                <a:tint val="37000"/>
                                <a:satMod val="300000"/>
                              </a:schemeClr>
                            </a:gs>
                            <a:gs pos="100000">
                              <a:schemeClr val="accent1">
                                <a:tint val="15000"/>
                                <a:satMod val="350000"/>
                              </a:schemeClr>
                            </a:gs>
                          </a:gsLst>
                          <a:path path="circle">
                            <a:fillToRect l="50000" t="50000" r="50000" b="50000"/>
                          </a:path>
                          <a:tileRect/>
                        </a:gradFill>
                        <a:ln>
                          <a:noFill/>
                        </a:ln>
                        <a:effectLst>
                          <a:softEdge rad="63500"/>
                        </a:effectLst>
                      </wps:spPr>
                      <wps:style>
                        <a:lnRef idx="1">
                          <a:schemeClr val="accent1"/>
                        </a:lnRef>
                        <a:fillRef idx="2">
                          <a:schemeClr val="accent1"/>
                        </a:fillRef>
                        <a:effectRef idx="1">
                          <a:schemeClr val="accent1"/>
                        </a:effectRef>
                        <a:fontRef idx="minor">
                          <a:schemeClr val="dk1"/>
                        </a:fontRef>
                      </wps:style>
                      <wps:txbx>
                        <w:txbxContent>
                          <w:p w14:paraId="3CBC71D0" w14:textId="25E37EA3" w:rsidR="0036006F" w:rsidRPr="0036006F" w:rsidRDefault="00F50C20" w:rsidP="00734AAB">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今年は、多摩養育園福祉まつり２０２２を各地域拠点12か所で同時開催。後援会の皆様、ボランティアの方々のご支援をいただき、心のこもった温かなおまつりを行うことができました。</w:t>
                            </w:r>
                            <w:r w:rsidR="003A44FC">
                              <w:rPr>
                                <w:rFonts w:ascii="HG丸ｺﾞｼｯｸM-PRO" w:eastAsia="HG丸ｺﾞｼｯｸM-PRO" w:hAnsi="HG丸ｺﾞｼｯｸM-PRO" w:hint="eastAsia"/>
                                <w:sz w:val="24"/>
                                <w:szCs w:val="21"/>
                              </w:rPr>
                              <w:t>また、</w:t>
                            </w:r>
                            <w:r w:rsidR="006A5BB7">
                              <w:rPr>
                                <w:rFonts w:ascii="HG丸ｺﾞｼｯｸM-PRO" w:eastAsia="HG丸ｺﾞｼｯｸM-PRO" w:hAnsi="HG丸ｺﾞｼｯｸM-PRO" w:hint="eastAsia"/>
                                <w:sz w:val="24"/>
                                <w:szCs w:val="21"/>
                              </w:rPr>
                              <w:t>各</w:t>
                            </w:r>
                            <w:r w:rsidR="003A44FC">
                              <w:rPr>
                                <w:rFonts w:ascii="HG丸ｺﾞｼｯｸM-PRO" w:eastAsia="HG丸ｺﾞｼｯｸM-PRO" w:hAnsi="HG丸ｺﾞｼｯｸM-PRO" w:hint="eastAsia"/>
                                <w:sz w:val="24"/>
                                <w:szCs w:val="21"/>
                              </w:rPr>
                              <w:t>地域</w:t>
                            </w:r>
                            <w:r w:rsidR="006A5BB7">
                              <w:rPr>
                                <w:rFonts w:ascii="HG丸ｺﾞｼｯｸM-PRO" w:eastAsia="HG丸ｺﾞｼｯｸM-PRO" w:hAnsi="HG丸ｺﾞｼｯｸM-PRO"/>
                                <w:sz w:val="24"/>
                                <w:szCs w:val="21"/>
                              </w:rPr>
                              <w:t>拠点</w:t>
                            </w:r>
                            <w:r w:rsidR="00190650">
                              <w:rPr>
                                <w:rFonts w:ascii="HG丸ｺﾞｼｯｸM-PRO" w:eastAsia="HG丸ｺﾞｼｯｸM-PRO" w:hAnsi="HG丸ｺﾞｼｯｸM-PRO" w:hint="eastAsia"/>
                                <w:sz w:val="24"/>
                                <w:szCs w:val="21"/>
                              </w:rPr>
                              <w:t>では、地域の方との交流を深め一歩一歩活動を進めています。</w:t>
                            </w:r>
                          </w:p>
                          <w:p w14:paraId="0134A8A5" w14:textId="4CBBBD9E" w:rsidR="0036006F" w:rsidRPr="0036006F" w:rsidRDefault="0036006F" w:rsidP="00734AAB">
                            <w:pPr>
                              <w:rPr>
                                <w:rFonts w:ascii="HG丸ｺﾞｼｯｸM-PRO" w:eastAsia="HG丸ｺﾞｼｯｸM-PRO" w:hAnsi="HG丸ｺﾞｼｯｸM-PRO"/>
                                <w:sz w:val="24"/>
                                <w:szCs w:val="21"/>
                              </w:rPr>
                            </w:pPr>
                          </w:p>
                          <w:p w14:paraId="14E9FF8C" w14:textId="6FD1962F" w:rsidR="00CB17D2" w:rsidRPr="00CB17D2" w:rsidRDefault="00CB17D2" w:rsidP="00CB17D2">
                            <w:pPr>
                              <w:rPr>
                                <w:rFonts w:ascii="HG丸ｺﾞｼｯｸM-PRO" w:eastAsia="HG丸ｺﾞｼｯｸM-PRO" w:hAnsi="HG丸ｺﾞｼｯｸM-PRO"/>
                                <w:sz w:val="24"/>
                                <w:szCs w:val="21"/>
                              </w:rPr>
                            </w:pPr>
                          </w:p>
                          <w:p w14:paraId="6FFD4B6A" w14:textId="77777777" w:rsidR="00734AAB" w:rsidRPr="00CB17D2" w:rsidRDefault="00734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998C" id="テキスト ボックス 18" o:spid="_x0000_s1027" type="#_x0000_t202" style="position:absolute;left:0;text-align:left;margin-left:24.2pt;margin-top:3.05pt;width:503.9pt;height:69.7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" fillcolor="#ffe483 [1620]" stroked="f">
                <v:fill color2="#fff7da [500]" rotate="t" focusposition=".5,.5" focussize="" colors="0 #fff978;22938f #fff9a1;1 #fffcd7" focus="100%" type="gradientRadial"/>
                <v:textbox>
                  <w:txbxContent>
                    <w:p w14:paraId="3CBC71D0" w14:textId="25E37EA3" w:rsidR="0036006F" w:rsidRPr="0036006F" w:rsidRDefault="00F50C20" w:rsidP="00734AAB">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今年は、多摩養育園福祉まつり２０２２を各地域拠点12か所で同時開催。後援会の皆様、ボランティアの方々のご支援をいただき、心のこもった温かなおまつりを行うことができました。</w:t>
                      </w:r>
                      <w:r w:rsidR="003A44FC">
                        <w:rPr>
                          <w:rFonts w:ascii="HG丸ｺﾞｼｯｸM-PRO" w:eastAsia="HG丸ｺﾞｼｯｸM-PRO" w:hAnsi="HG丸ｺﾞｼｯｸM-PRO" w:hint="eastAsia"/>
                          <w:sz w:val="24"/>
                          <w:szCs w:val="21"/>
                        </w:rPr>
                        <w:t>また、</w:t>
                      </w:r>
                      <w:r w:rsidR="006A5BB7">
                        <w:rPr>
                          <w:rFonts w:ascii="HG丸ｺﾞｼｯｸM-PRO" w:eastAsia="HG丸ｺﾞｼｯｸM-PRO" w:hAnsi="HG丸ｺﾞｼｯｸM-PRO" w:hint="eastAsia"/>
                          <w:sz w:val="24"/>
                          <w:szCs w:val="21"/>
                        </w:rPr>
                        <w:t>各</w:t>
                      </w:r>
                      <w:r w:rsidR="003A44FC">
                        <w:rPr>
                          <w:rFonts w:ascii="HG丸ｺﾞｼｯｸM-PRO" w:eastAsia="HG丸ｺﾞｼｯｸM-PRO" w:hAnsi="HG丸ｺﾞｼｯｸM-PRO" w:hint="eastAsia"/>
                          <w:sz w:val="24"/>
                          <w:szCs w:val="21"/>
                        </w:rPr>
                        <w:t>地域</w:t>
                      </w:r>
                      <w:r w:rsidR="006A5BB7">
                        <w:rPr>
                          <w:rFonts w:ascii="HG丸ｺﾞｼｯｸM-PRO" w:eastAsia="HG丸ｺﾞｼｯｸM-PRO" w:hAnsi="HG丸ｺﾞｼｯｸM-PRO"/>
                          <w:sz w:val="24"/>
                          <w:szCs w:val="21"/>
                        </w:rPr>
                        <w:t>拠点</w:t>
                      </w:r>
                      <w:r w:rsidR="00190650">
                        <w:rPr>
                          <w:rFonts w:ascii="HG丸ｺﾞｼｯｸM-PRO" w:eastAsia="HG丸ｺﾞｼｯｸM-PRO" w:hAnsi="HG丸ｺﾞｼｯｸM-PRO" w:hint="eastAsia"/>
                          <w:sz w:val="24"/>
                          <w:szCs w:val="21"/>
                        </w:rPr>
                        <w:t>では、地域の方との交流を深め一歩一歩活動を進めています。</w:t>
                      </w:r>
                    </w:p>
                    <w:p w14:paraId="0134A8A5" w14:textId="4CBBBD9E" w:rsidR="0036006F" w:rsidRPr="0036006F" w:rsidRDefault="0036006F" w:rsidP="00734AAB">
                      <w:pPr>
                        <w:rPr>
                          <w:rFonts w:ascii="HG丸ｺﾞｼｯｸM-PRO" w:eastAsia="HG丸ｺﾞｼｯｸM-PRO" w:hAnsi="HG丸ｺﾞｼｯｸM-PRO"/>
                          <w:sz w:val="24"/>
                          <w:szCs w:val="21"/>
                        </w:rPr>
                      </w:pPr>
                    </w:p>
                    <w:p w14:paraId="14E9FF8C" w14:textId="6FD1962F" w:rsidR="00CB17D2" w:rsidRPr="00CB17D2" w:rsidRDefault="00CB17D2" w:rsidP="00CB17D2">
                      <w:pPr>
                        <w:rPr>
                          <w:rFonts w:ascii="HG丸ｺﾞｼｯｸM-PRO" w:eastAsia="HG丸ｺﾞｼｯｸM-PRO" w:hAnsi="HG丸ｺﾞｼｯｸM-PRO"/>
                          <w:sz w:val="24"/>
                          <w:szCs w:val="21"/>
                        </w:rPr>
                      </w:pPr>
                    </w:p>
                    <w:p w14:paraId="6FFD4B6A" w14:textId="77777777" w:rsidR="00734AAB" w:rsidRPr="00CB17D2" w:rsidRDefault="00734AAB"/>
                  </w:txbxContent>
                </v:textbox>
                <w10:wrap anchorx="margin"/>
              </v:shape>
            </w:pict>
          </mc:Fallback>
        </mc:AlternateContent>
      </w:r>
    </w:p>
    <w:p w14:paraId="42FF7B38" w14:textId="2937578E" w:rsidR="00734AAB" w:rsidRDefault="00734AAB" w:rsidP="00734AAB">
      <w:pPr>
        <w:ind w:firstLineChars="300" w:firstLine="720"/>
        <w:rPr>
          <w:rFonts w:ascii="HG丸ｺﾞｼｯｸM-PRO" w:eastAsia="HG丸ｺﾞｼｯｸM-PRO" w:hAnsi="HG丸ｺﾞｼｯｸM-PRO"/>
          <w:sz w:val="24"/>
          <w:szCs w:val="21"/>
        </w:rPr>
      </w:pPr>
    </w:p>
    <w:p w14:paraId="5E26EFCE" w14:textId="2E9247EC" w:rsidR="00734AAB" w:rsidRDefault="00734AAB" w:rsidP="00734AAB">
      <w:pPr>
        <w:ind w:firstLineChars="300" w:firstLine="720"/>
        <w:rPr>
          <w:rFonts w:ascii="HG丸ｺﾞｼｯｸM-PRO" w:eastAsia="HG丸ｺﾞｼｯｸM-PRO" w:hAnsi="HG丸ｺﾞｼｯｸM-PRO"/>
          <w:sz w:val="24"/>
          <w:szCs w:val="21"/>
        </w:rPr>
      </w:pPr>
    </w:p>
    <w:p w14:paraId="16CA9139" w14:textId="35D260B2" w:rsidR="00734AAB" w:rsidRDefault="00647C41" w:rsidP="00734AAB">
      <w:pPr>
        <w:ind w:firstLineChars="300" w:firstLine="720"/>
        <w:rPr>
          <w:rFonts w:ascii="HG丸ｺﾞｼｯｸM-PRO" w:eastAsia="HG丸ｺﾞｼｯｸM-PRO" w:hAnsi="HG丸ｺﾞｼｯｸM-PRO"/>
          <w:sz w:val="24"/>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19374" behindDoc="0" locked="0" layoutInCell="1" allowOverlap="1" wp14:anchorId="595C7D3B" wp14:editId="523E700F">
                <wp:simplePos x="0" y="0"/>
                <wp:positionH relativeFrom="margin">
                  <wp:posOffset>-17145</wp:posOffset>
                </wp:positionH>
                <wp:positionV relativeFrom="paragraph">
                  <wp:posOffset>224154</wp:posOffset>
                </wp:positionV>
                <wp:extent cx="3381375" cy="3241675"/>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381375" cy="3241675"/>
                        </a:xfrm>
                        <a:prstGeom prst="round2DiagRect">
                          <a:avLst/>
                        </a:prstGeom>
                        <a:gradFill flip="none" rotWithShape="1">
                          <a:gsLst>
                            <a:gs pos="0">
                              <a:srgbClr val="CCECFF"/>
                            </a:gs>
                            <a:gs pos="50000">
                              <a:srgbClr val="CCFFFF"/>
                            </a:gs>
                            <a:gs pos="100000">
                              <a:schemeClr val="bg1"/>
                            </a:gs>
                          </a:gsLst>
                          <a:lin ang="8100000" scaled="1"/>
                          <a:tileRect/>
                        </a:gradFill>
                        <a:ln>
                          <a:noFill/>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21E1EB98"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317D9EB"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50FF2F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FE82160" w14:textId="77777777" w:rsidR="008C56D7" w:rsidRPr="00E70AB1" w:rsidRDefault="008C56D7" w:rsidP="008C56D7">
                            <w:pPr>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07555CA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70CF76F5"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6213997A" w14:textId="77777777" w:rsidR="008C56D7" w:rsidRPr="00D47ED3" w:rsidRDefault="008C56D7" w:rsidP="008C56D7">
                            <w:pPr>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24F3BC8E"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595684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FCD6931"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46496600"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08DAE8BE"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7D3B" id="テキスト ボックス 6" o:spid="_x0000_s1028" style="position:absolute;left:0;text-align:left;margin-left:-1.35pt;margin-top:17.65pt;width:266.25pt;height:255.25pt;z-index:252219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81375,324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" adj="-11796480,,5400" path="m540290,l3381375,r,l3381375,2701385v,298394,-241896,540290,-540290,540290l,3241675r,l,540290c,241896,241896,,540290,xe" fillcolor="#ccecff" stroked="f">
                <v:fill color2="white [3212]" rotate="t" angle="315" colors="0 #ccecff;.5 #cff;1 white" focus="100%" type="gradient"/>
                <v:stroke joinstyle="miter"/>
                <v:formulas/>
                <v:path arrowok="t" o:connecttype="custom" o:connectlocs="540290,0;3381375,0;3381375,0;3381375,2701385;2841085,3241675;0,3241675;0,3241675;0,540290;540290,0" o:connectangles="0,0,0,0,0,0,0,0,0" textboxrect="0,0,3381375,3241675"/>
                <v:textbox>
                  <w:txbxContent>
                    <w:p w14:paraId="21E1EB98"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317D9EB"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50FF2F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7FE82160" w14:textId="77777777" w:rsidR="008C56D7" w:rsidRPr="00E70AB1" w:rsidRDefault="008C56D7" w:rsidP="008C56D7">
                      <w:pPr>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07555CA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70CF76F5"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6213997A" w14:textId="77777777" w:rsidR="008C56D7" w:rsidRPr="00D47ED3" w:rsidRDefault="008C56D7" w:rsidP="008C56D7">
                      <w:pPr>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24F3BC8E"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5956842"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FCD6931"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46496600"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08DAE8BE" w14:textId="77777777" w:rsidR="008C56D7" w:rsidRPr="00E70AB1" w:rsidRDefault="008C56D7" w:rsidP="008C56D7">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txbxContent>
                </v:textbox>
                <w10:wrap anchorx="margin"/>
              </v:shape>
            </w:pict>
          </mc:Fallback>
        </mc:AlternateContent>
      </w:r>
      <w:r w:rsidR="00C0233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18349" behindDoc="0" locked="0" layoutInCell="1" allowOverlap="1" wp14:anchorId="1598B7C4" wp14:editId="0F652B5E">
                <wp:simplePos x="0" y="0"/>
                <wp:positionH relativeFrom="margin">
                  <wp:posOffset>3369310</wp:posOffset>
                </wp:positionH>
                <wp:positionV relativeFrom="paragraph">
                  <wp:posOffset>181066</wp:posOffset>
                </wp:positionV>
                <wp:extent cx="3497398" cy="3279775"/>
                <wp:effectExtent l="0" t="0" r="8255" b="0"/>
                <wp:wrapNone/>
                <wp:docPr id="12" name="テキスト ボックス 12"/>
                <wp:cNvGraphicFramePr/>
                <a:graphic xmlns:a="http://schemas.openxmlformats.org/drawingml/2006/main">
                  <a:graphicData uri="http://schemas.microsoft.com/office/word/2010/wordprocessingShape">
                    <wps:wsp>
                      <wps:cNvSpPr txBox="1"/>
                      <wps:spPr>
                        <a:xfrm>
                          <a:off x="0" y="0"/>
                          <a:ext cx="3497398" cy="3279775"/>
                        </a:xfrm>
                        <a:prstGeom prst="round2DiagRect">
                          <a:avLst/>
                        </a:prstGeom>
                        <a:gradFill flip="none" rotWithShape="1">
                          <a:gsLst>
                            <a:gs pos="0">
                              <a:srgbClr val="FFFFCC"/>
                            </a:gs>
                            <a:gs pos="50000">
                              <a:srgbClr val="FFFFCC"/>
                            </a:gs>
                            <a:gs pos="100000">
                              <a:schemeClr val="bg1"/>
                            </a:gs>
                          </a:gsLst>
                          <a:lin ang="8100000" scaled="1"/>
                          <a:tileRect/>
                        </a:gradFill>
                        <a:ln>
                          <a:noFill/>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3D79FA61" w14:textId="77777777" w:rsidR="008C56D7" w:rsidRPr="00DF3D11" w:rsidRDefault="008C56D7" w:rsidP="008C56D7">
                            <w:pPr>
                              <w:rPr>
                                <w14:textFill>
                                  <w14:gradFill>
                                    <w14:gsLst>
                                      <w14:gs w14:pos="0">
                                        <w14:srgbClr w14:val="FFC000"/>
                                      </w14:gs>
                                      <w14:gs w14:pos="50000">
                                        <w14:schemeClr w14:val="accent4">
                                          <w14:lumMod w14:val="20000"/>
                                          <w14:lumOff w14:val="80000"/>
                                        </w14:schemeClr>
                                      </w14:gs>
                                      <w14:gs w14:pos="100000">
                                        <w14:schemeClr w14:val="accent1">
                                          <w14:lumMod w14:val="40000"/>
                                          <w14:lumOff w14:val="60000"/>
                                        </w14:schemeClr>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B7C4" id="テキスト ボックス 12" o:spid="_x0000_s1029" style="position:absolute;left:0;text-align:left;margin-left:265.3pt;margin-top:14.25pt;width:275.4pt;height:258.25pt;z-index:25221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97398,327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" adj="-11796480,,5400" path="m546640,l3497398,r,l3497398,2733135v,301901,-244739,546640,-546640,546640l,3279775r,l,546640c,244739,244739,,546640,xe" fillcolor="#ffc" stroked="f">
                <v:fill color2="white [3212]" rotate="t" angle="315" colors="0 #ffc;.5 #ffc;1 white" focus="100%" type="gradient"/>
                <v:stroke joinstyle="miter"/>
                <v:formulas/>
                <v:path arrowok="t" o:connecttype="custom" o:connectlocs="546640,0;3497398,0;3497398,0;3497398,2733135;2950758,3279775;0,3279775;0,3279775;0,546640;546640,0" o:connectangles="0,0,0,0,0,0,0,0,0" textboxrect="0,0,3497398,3279775"/>
                <v:textbox>
                  <w:txbxContent>
                    <w:p w14:paraId="3D79FA61" w14:textId="77777777" w:rsidR="008C56D7" w:rsidRPr="00DF3D11" w:rsidRDefault="008C56D7" w:rsidP="008C56D7">
                      <w:pPr>
                        <w:rPr>
                          <w14:textFill>
                            <w14:gradFill>
                              <w14:gsLst>
                                <w14:gs w14:pos="0">
                                  <w14:srgbClr w14:val="FFC000"/>
                                </w14:gs>
                                <w14:gs w14:pos="50000">
                                  <w14:schemeClr w14:val="accent4">
                                    <w14:lumMod w14:val="20000"/>
                                    <w14:lumOff w14:val="80000"/>
                                  </w14:schemeClr>
                                </w14:gs>
                                <w14:gs w14:pos="100000">
                                  <w14:schemeClr w14:val="accent1">
                                    <w14:lumMod w14:val="40000"/>
                                    <w14:lumOff w14:val="60000"/>
                                  </w14:schemeClr>
                                </w14:gs>
                              </w14:gsLst>
                              <w14:path w14:path="circle">
                                <w14:fillToRect w14:l="50000" w14:t="50000" w14:r="50000" w14:b="50000"/>
                              </w14:path>
                            </w14:gradFill>
                          </w14:textFill>
                        </w:rPr>
                      </w:pPr>
                    </w:p>
                  </w:txbxContent>
                </v:textbox>
                <w10:wrap anchorx="margin"/>
              </v:shape>
            </w:pict>
          </mc:Fallback>
        </mc:AlternateContent>
      </w:r>
      <w:r w:rsidR="00D34C19">
        <w:rPr>
          <w:noProof/>
        </w:rPr>
        <w:drawing>
          <wp:anchor distT="0" distB="0" distL="114300" distR="114300" simplePos="0" relativeHeight="252595200" behindDoc="0" locked="0" layoutInCell="1" allowOverlap="1" wp14:anchorId="434430BB" wp14:editId="52690131">
            <wp:simplePos x="0" y="0"/>
            <wp:positionH relativeFrom="column">
              <wp:posOffset>22595</wp:posOffset>
            </wp:positionH>
            <wp:positionV relativeFrom="paragraph">
              <wp:posOffset>210911</wp:posOffset>
            </wp:positionV>
            <wp:extent cx="1388962" cy="403129"/>
            <wp:effectExtent l="0" t="0" r="1905" b="0"/>
            <wp:wrapNone/>
            <wp:docPr id="21703" name="図 20">
              <a:extLst xmlns:a="http://schemas.openxmlformats.org/drawingml/2006/main">
                <a:ext uri="{FF2B5EF4-FFF2-40B4-BE49-F238E27FC236}">
                  <a16:creationId xmlns:a16="http://schemas.microsoft.com/office/drawing/2014/main" id="{4C3144EB-EFAE-4579-824A-897A42FDD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3" name="図 20">
                      <a:extLst>
                        <a:ext uri="{FF2B5EF4-FFF2-40B4-BE49-F238E27FC236}">
                          <a16:creationId xmlns:a16="http://schemas.microsoft.com/office/drawing/2014/main" id="{4C3144EB-EFAE-4579-824A-897A42FDD14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962" cy="403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C19">
        <w:rPr>
          <w:noProof/>
        </w:rPr>
        <w:drawing>
          <wp:anchor distT="0" distB="0" distL="114300" distR="114300" simplePos="0" relativeHeight="252596224" behindDoc="0" locked="0" layoutInCell="1" allowOverlap="1" wp14:anchorId="15E5AAD6" wp14:editId="2BC28C81">
            <wp:simplePos x="0" y="0"/>
            <wp:positionH relativeFrom="column">
              <wp:posOffset>5632994</wp:posOffset>
            </wp:positionH>
            <wp:positionV relativeFrom="paragraph">
              <wp:posOffset>213632</wp:posOffset>
            </wp:positionV>
            <wp:extent cx="1167130" cy="439420"/>
            <wp:effectExtent l="0" t="0" r="0" b="0"/>
            <wp:wrapNone/>
            <wp:docPr id="22736" name="図 23">
              <a:extLst xmlns:a="http://schemas.openxmlformats.org/drawingml/2006/main">
                <a:ext uri="{FF2B5EF4-FFF2-40B4-BE49-F238E27FC236}">
                  <a16:creationId xmlns:a16="http://schemas.microsoft.com/office/drawing/2014/main" id="{A6EA569C-AFDA-4B0D-8996-44BE198E2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6" name="図 23">
                      <a:extLst>
                        <a:ext uri="{FF2B5EF4-FFF2-40B4-BE49-F238E27FC236}">
                          <a16:creationId xmlns:a16="http://schemas.microsoft.com/office/drawing/2014/main" id="{A6EA569C-AFDA-4B0D-8996-44BE198E221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713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91869" w14:textId="2BA474DA" w:rsidR="007E13CB" w:rsidRDefault="00D34C19" w:rsidP="007E13CB">
      <w:r>
        <w:rPr>
          <w:rFonts w:ascii="HG丸ｺﾞｼｯｸM-PRO" w:eastAsia="HG丸ｺﾞｼｯｸM-PRO" w:hAnsi="HG丸ｺﾞｼｯｸM-PRO"/>
          <w:b/>
          <w:noProof/>
          <w:color w:val="FF0000"/>
          <w:sz w:val="80"/>
          <w:szCs w:val="80"/>
        </w:rPr>
        <mc:AlternateContent>
          <mc:Choice Requires="wps">
            <w:drawing>
              <wp:anchor distT="0" distB="0" distL="114300" distR="114300" simplePos="0" relativeHeight="252495872" behindDoc="0" locked="0" layoutInCell="1" allowOverlap="1" wp14:anchorId="75086633" wp14:editId="26E3642B">
                <wp:simplePos x="0" y="0"/>
                <wp:positionH relativeFrom="column">
                  <wp:posOffset>3907790</wp:posOffset>
                </wp:positionH>
                <wp:positionV relativeFrom="paragraph">
                  <wp:posOffset>72390</wp:posOffset>
                </wp:positionV>
                <wp:extent cx="1701165" cy="31242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701165" cy="312420"/>
                        </a:xfrm>
                        <a:prstGeom prst="rect">
                          <a:avLst/>
                        </a:prstGeom>
                        <a:noFill/>
                        <a:ln w="6350">
                          <a:noFill/>
                        </a:ln>
                      </wps:spPr>
                      <wps:txbx>
                        <w:txbxContent>
                          <w:p w14:paraId="15C671BC" w14:textId="60A83FFC" w:rsidR="00E70AB1" w:rsidRPr="009118B4" w:rsidRDefault="00E70AB1" w:rsidP="00E70AB1">
                            <w:pPr>
                              <w:rPr>
                                <w:rFonts w:ascii="HG丸ｺﾞｼｯｸM-PRO" w:eastAsia="HG丸ｺﾞｼｯｸM-PRO" w:hAnsi="HG丸ｺﾞｼｯｸM-PRO"/>
                                <w:b/>
                                <w:color w:val="FFC000"/>
                                <w:szCs w:val="21"/>
                              </w:rPr>
                            </w:pPr>
                            <w:r w:rsidRPr="009118B4">
                              <w:rPr>
                                <w:rFonts w:ascii="HG丸ｺﾞｼｯｸM-PRO" w:eastAsia="HG丸ｺﾞｼｯｸM-PRO" w:hAnsi="HG丸ｺﾞｼｯｸM-PRO" w:hint="eastAsia"/>
                                <w:b/>
                                <w:color w:val="FFC000"/>
                                <w:szCs w:val="21"/>
                              </w:rPr>
                              <w:t>椛の里</w:t>
                            </w:r>
                            <w:r w:rsidRPr="009118B4">
                              <w:rPr>
                                <w:rFonts w:ascii="HG丸ｺﾞｼｯｸM-PRO" w:eastAsia="HG丸ｺﾞｼｯｸM-PRO" w:hAnsi="HG丸ｺﾞｼｯｸM-PRO"/>
                                <w:b/>
                                <w:color w:val="FFC000"/>
                                <w:szCs w:val="21"/>
                              </w:rPr>
                              <w:t>・光明第</w:t>
                            </w:r>
                            <w:r w:rsidRPr="009118B4">
                              <w:rPr>
                                <w:rFonts w:ascii="HG丸ｺﾞｼｯｸM-PRO" w:eastAsia="HG丸ｺﾞｼｯｸM-PRO" w:hAnsi="HG丸ｺﾞｼｯｸM-PRO" w:hint="eastAsia"/>
                                <w:b/>
                                <w:color w:val="FFC000"/>
                                <w:szCs w:val="21"/>
                              </w:rPr>
                              <w:t>七</w:t>
                            </w:r>
                            <w:r w:rsidRPr="009118B4">
                              <w:rPr>
                                <w:rFonts w:ascii="HG丸ｺﾞｼｯｸM-PRO" w:eastAsia="HG丸ｺﾞｼｯｸM-PRO" w:hAnsi="HG丸ｺﾞｼｯｸM-PRO"/>
                                <w:b/>
                                <w:color w:val="FFC000"/>
                                <w:szCs w:val="21"/>
                              </w:rPr>
                              <w:t>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6633" id="テキスト ボックス 43" o:spid="_x0000_s1030" type="#_x0000_t202" style="position:absolute;left:0;text-align:left;margin-left:307.7pt;margin-top:5.7pt;width:133.95pt;height:24.6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" filled="f" stroked="f" strokeweight=".5pt">
                <v:textbox>
                  <w:txbxContent>
                    <w:p w14:paraId="15C671BC" w14:textId="60A83FFC" w:rsidR="00E70AB1" w:rsidRPr="009118B4" w:rsidRDefault="00E70AB1" w:rsidP="00E70AB1">
                      <w:pPr>
                        <w:rPr>
                          <w:rFonts w:ascii="HG丸ｺﾞｼｯｸM-PRO" w:eastAsia="HG丸ｺﾞｼｯｸM-PRO" w:hAnsi="HG丸ｺﾞｼｯｸM-PRO"/>
                          <w:b/>
                          <w:color w:val="FFC000"/>
                          <w:szCs w:val="21"/>
                        </w:rPr>
                      </w:pPr>
                      <w:r w:rsidRPr="009118B4">
                        <w:rPr>
                          <w:rFonts w:ascii="HG丸ｺﾞｼｯｸM-PRO" w:eastAsia="HG丸ｺﾞｼｯｸM-PRO" w:hAnsi="HG丸ｺﾞｼｯｸM-PRO" w:hint="eastAsia"/>
                          <w:b/>
                          <w:color w:val="FFC000"/>
                          <w:szCs w:val="21"/>
                        </w:rPr>
                        <w:t>椛の里</w:t>
                      </w:r>
                      <w:r w:rsidRPr="009118B4">
                        <w:rPr>
                          <w:rFonts w:ascii="HG丸ｺﾞｼｯｸM-PRO" w:eastAsia="HG丸ｺﾞｼｯｸM-PRO" w:hAnsi="HG丸ｺﾞｼｯｸM-PRO"/>
                          <w:b/>
                          <w:color w:val="FFC000"/>
                          <w:szCs w:val="21"/>
                        </w:rPr>
                        <w:t>・光明第</w:t>
                      </w:r>
                      <w:r w:rsidRPr="009118B4">
                        <w:rPr>
                          <w:rFonts w:ascii="HG丸ｺﾞｼｯｸM-PRO" w:eastAsia="HG丸ｺﾞｼｯｸM-PRO" w:hAnsi="HG丸ｺﾞｼｯｸM-PRO" w:hint="eastAsia"/>
                          <w:b/>
                          <w:color w:val="FFC000"/>
                          <w:szCs w:val="21"/>
                        </w:rPr>
                        <w:t>七</w:t>
                      </w:r>
                      <w:r w:rsidRPr="009118B4">
                        <w:rPr>
                          <w:rFonts w:ascii="HG丸ｺﾞｼｯｸM-PRO" w:eastAsia="HG丸ｺﾞｼｯｸM-PRO" w:hAnsi="HG丸ｺﾞｼｯｸM-PRO"/>
                          <w:b/>
                          <w:color w:val="FFC000"/>
                          <w:szCs w:val="21"/>
                        </w:rPr>
                        <w:t>保育園</w:t>
                      </w:r>
                    </w:p>
                  </w:txbxContent>
                </v:textbox>
              </v:shape>
            </w:pict>
          </mc:Fallback>
        </mc:AlternateContent>
      </w:r>
      <w:r>
        <w:rPr>
          <w:rFonts w:ascii="HG丸ｺﾞｼｯｸM-PRO" w:eastAsia="HG丸ｺﾞｼｯｸM-PRO" w:hAnsi="HG丸ｺﾞｼｯｸM-PRO"/>
          <w:b/>
          <w:noProof/>
          <w:color w:val="FF0000"/>
          <w:sz w:val="80"/>
          <w:szCs w:val="80"/>
        </w:rPr>
        <mc:AlternateContent>
          <mc:Choice Requires="wps">
            <w:drawing>
              <wp:anchor distT="0" distB="0" distL="114300" distR="114300" simplePos="0" relativeHeight="252493824" behindDoc="0" locked="0" layoutInCell="1" allowOverlap="1" wp14:anchorId="7A3876B6" wp14:editId="777EA39C">
                <wp:simplePos x="0" y="0"/>
                <wp:positionH relativeFrom="column">
                  <wp:posOffset>1532437</wp:posOffset>
                </wp:positionH>
                <wp:positionV relativeFrom="paragraph">
                  <wp:posOffset>64770</wp:posOffset>
                </wp:positionV>
                <wp:extent cx="1643621" cy="312516"/>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43621" cy="312516"/>
                        </a:xfrm>
                        <a:prstGeom prst="rect">
                          <a:avLst/>
                        </a:prstGeom>
                        <a:noFill/>
                        <a:ln w="6350">
                          <a:noFill/>
                        </a:ln>
                      </wps:spPr>
                      <wps:txbx>
                        <w:txbxContent>
                          <w:p w14:paraId="1F7D92F9" w14:textId="6B9F8DC5" w:rsidR="00E70AB1" w:rsidRPr="009118B4" w:rsidRDefault="00E70AB1">
                            <w:pPr>
                              <w:rPr>
                                <w:rFonts w:ascii="HG丸ｺﾞｼｯｸM-PRO" w:eastAsia="HG丸ｺﾞｼｯｸM-PRO" w:hAnsi="HG丸ｺﾞｼｯｸM-PRO"/>
                                <w:b/>
                                <w:color w:val="0070C0"/>
                                <w:szCs w:val="21"/>
                              </w:rPr>
                            </w:pPr>
                            <w:r w:rsidRPr="009118B4">
                              <w:rPr>
                                <w:rFonts w:ascii="HG丸ｺﾞｼｯｸM-PRO" w:eastAsia="HG丸ｺﾞｼｯｸM-PRO" w:hAnsi="HG丸ｺﾞｼｯｸM-PRO" w:hint="eastAsia"/>
                                <w:b/>
                                <w:color w:val="0070C0"/>
                                <w:szCs w:val="21"/>
                              </w:rPr>
                              <w:t>楢の里</w:t>
                            </w:r>
                            <w:r w:rsidRPr="009118B4">
                              <w:rPr>
                                <w:rFonts w:ascii="HG丸ｺﾞｼｯｸM-PRO" w:eastAsia="HG丸ｺﾞｼｯｸM-PRO" w:hAnsi="HG丸ｺﾞｼｯｸM-PRO"/>
                                <w:b/>
                                <w:color w:val="0070C0"/>
                                <w:szCs w:val="21"/>
                              </w:rPr>
                              <w:t>・光明第</w:t>
                            </w:r>
                            <w:r w:rsidRPr="009118B4">
                              <w:rPr>
                                <w:rFonts w:ascii="HG丸ｺﾞｼｯｸM-PRO" w:eastAsia="HG丸ｺﾞｼｯｸM-PRO" w:hAnsi="HG丸ｺﾞｼｯｸM-PRO" w:hint="eastAsia"/>
                                <w:b/>
                                <w:color w:val="0070C0"/>
                                <w:szCs w:val="21"/>
                              </w:rPr>
                              <w:t>三</w:t>
                            </w:r>
                            <w:r w:rsidRPr="009118B4">
                              <w:rPr>
                                <w:rFonts w:ascii="HG丸ｺﾞｼｯｸM-PRO" w:eastAsia="HG丸ｺﾞｼｯｸM-PRO" w:hAnsi="HG丸ｺﾞｼｯｸM-PRO"/>
                                <w:b/>
                                <w:color w:val="0070C0"/>
                                <w:szCs w:val="21"/>
                              </w:rPr>
                              <w:t>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76B6" id="テキスト ボックス 40" o:spid="_x0000_s1031" type="#_x0000_t202" style="position:absolute;left:0;text-align:left;margin-left:120.65pt;margin-top:5.1pt;width:129.4pt;height:24.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" filled="f" stroked="f" strokeweight=".5pt">
                <v:textbox>
                  <w:txbxContent>
                    <w:p w14:paraId="1F7D92F9" w14:textId="6B9F8DC5" w:rsidR="00E70AB1" w:rsidRPr="009118B4" w:rsidRDefault="00E70AB1">
                      <w:pPr>
                        <w:rPr>
                          <w:rFonts w:ascii="HG丸ｺﾞｼｯｸM-PRO" w:eastAsia="HG丸ｺﾞｼｯｸM-PRO" w:hAnsi="HG丸ｺﾞｼｯｸM-PRO"/>
                          <w:b/>
                          <w:color w:val="0070C0"/>
                          <w:szCs w:val="21"/>
                        </w:rPr>
                      </w:pPr>
                      <w:r w:rsidRPr="009118B4">
                        <w:rPr>
                          <w:rFonts w:ascii="HG丸ｺﾞｼｯｸM-PRO" w:eastAsia="HG丸ｺﾞｼｯｸM-PRO" w:hAnsi="HG丸ｺﾞｼｯｸM-PRO" w:hint="eastAsia"/>
                          <w:b/>
                          <w:color w:val="0070C0"/>
                          <w:szCs w:val="21"/>
                        </w:rPr>
                        <w:t>楢の里</w:t>
                      </w:r>
                      <w:r w:rsidRPr="009118B4">
                        <w:rPr>
                          <w:rFonts w:ascii="HG丸ｺﾞｼｯｸM-PRO" w:eastAsia="HG丸ｺﾞｼｯｸM-PRO" w:hAnsi="HG丸ｺﾞｼｯｸM-PRO"/>
                          <w:b/>
                          <w:color w:val="0070C0"/>
                          <w:szCs w:val="21"/>
                        </w:rPr>
                        <w:t>・光明第</w:t>
                      </w:r>
                      <w:r w:rsidRPr="009118B4">
                        <w:rPr>
                          <w:rFonts w:ascii="HG丸ｺﾞｼｯｸM-PRO" w:eastAsia="HG丸ｺﾞｼｯｸM-PRO" w:hAnsi="HG丸ｺﾞｼｯｸM-PRO" w:hint="eastAsia"/>
                          <w:b/>
                          <w:color w:val="0070C0"/>
                          <w:szCs w:val="21"/>
                        </w:rPr>
                        <w:t>三</w:t>
                      </w:r>
                      <w:r w:rsidRPr="009118B4">
                        <w:rPr>
                          <w:rFonts w:ascii="HG丸ｺﾞｼｯｸM-PRO" w:eastAsia="HG丸ｺﾞｼｯｸM-PRO" w:hAnsi="HG丸ｺﾞｼｯｸM-PRO"/>
                          <w:b/>
                          <w:color w:val="0070C0"/>
                          <w:szCs w:val="21"/>
                        </w:rPr>
                        <w:t>保育園</w:t>
                      </w:r>
                    </w:p>
                  </w:txbxContent>
                </v:textbox>
              </v:shape>
            </w:pict>
          </mc:Fallback>
        </mc:AlternateContent>
      </w:r>
      <w:r w:rsidR="00CC5FBF">
        <w:rPr>
          <w:rFonts w:ascii="HG丸ｺﾞｼｯｸM-PRO" w:eastAsia="HG丸ｺﾞｼｯｸM-PRO" w:hAnsi="HG丸ｺﾞｼｯｸM-PRO"/>
          <w:b/>
          <w:noProof/>
          <w:color w:val="FF0000"/>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ab/>
      </w:r>
    </w:p>
    <w:p w14:paraId="676A5001" w14:textId="4FE8123D" w:rsidR="007E13CB" w:rsidRDefault="007E0F5B" w:rsidP="007E13CB">
      <w:r>
        <w:rPr>
          <w:noProof/>
          <w:szCs w:val="21"/>
        </w:rPr>
        <mc:AlternateContent>
          <mc:Choice Requires="wps">
            <w:drawing>
              <wp:anchor distT="0" distB="0" distL="114300" distR="114300" simplePos="0" relativeHeight="252581888" behindDoc="0" locked="0" layoutInCell="1" allowOverlap="1" wp14:anchorId="4EB4C98E" wp14:editId="15108C7F">
                <wp:simplePos x="0" y="0"/>
                <wp:positionH relativeFrom="margin">
                  <wp:align>right</wp:align>
                </wp:positionH>
                <wp:positionV relativeFrom="paragraph">
                  <wp:posOffset>182880</wp:posOffset>
                </wp:positionV>
                <wp:extent cx="3152775" cy="768985"/>
                <wp:effectExtent l="0" t="0" r="28575" b="12065"/>
                <wp:wrapNone/>
                <wp:docPr id="54" name="テキスト ボックス 54"/>
                <wp:cNvGraphicFramePr/>
                <a:graphic xmlns:a="http://schemas.openxmlformats.org/drawingml/2006/main">
                  <a:graphicData uri="http://schemas.microsoft.com/office/word/2010/wordprocessingShape">
                    <wps:wsp>
                      <wps:cNvSpPr txBox="1"/>
                      <wps:spPr>
                        <a:xfrm>
                          <a:off x="0" y="0"/>
                          <a:ext cx="3152775" cy="768985"/>
                        </a:xfrm>
                        <a:prstGeom prst="rect">
                          <a:avLst/>
                        </a:prstGeom>
                        <a:noFill/>
                        <a:ln w="12700">
                          <a:solidFill>
                            <a:srgbClr val="FFC000"/>
                          </a:solidFill>
                          <a:prstDash val="sysDot"/>
                        </a:ln>
                      </wps:spPr>
                      <wps:txbx>
                        <w:txbxContent>
                          <w:p w14:paraId="084727A1" w14:textId="0481234A" w:rsidR="0028087A" w:rsidRPr="00190650" w:rsidRDefault="0028087A" w:rsidP="00B40F05">
                            <w:pPr>
                              <w:spacing w:line="240" w:lineRule="exact"/>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w:t>
                            </w:r>
                            <w:r w:rsidR="00164AB8" w:rsidRPr="00190650">
                              <w:rPr>
                                <w:rFonts w:ascii="HG丸ｺﾞｼｯｸM-PRO" w:eastAsia="HG丸ｺﾞｼｯｸM-PRO" w:hAnsi="HG丸ｺﾞｼｯｸM-PRO" w:hint="eastAsia"/>
                                <w:szCs w:val="21"/>
                              </w:rPr>
                              <w:t>お囃子</w:t>
                            </w:r>
                            <w:r w:rsidR="00762B40">
                              <w:rPr>
                                <w:rFonts w:ascii="HG丸ｺﾞｼｯｸM-PRO" w:eastAsia="HG丸ｺﾞｼｯｸM-PRO" w:hAnsi="HG丸ｺﾞｼｯｸM-PRO" w:hint="eastAsia"/>
                                <w:szCs w:val="21"/>
                              </w:rPr>
                              <w:t>訪問</w:t>
                            </w:r>
                            <w:r w:rsidRPr="00190650">
                              <w:rPr>
                                <w:rFonts w:ascii="HG丸ｺﾞｼｯｸM-PRO" w:eastAsia="HG丸ｺﾞｼｯｸM-PRO" w:hAnsi="HG丸ｺﾞｼｯｸM-PRO" w:hint="eastAsia"/>
                                <w:szCs w:val="21"/>
                              </w:rPr>
                              <w:t>★</w:t>
                            </w:r>
                            <w:r w:rsidR="00DF3D11" w:rsidRPr="00190650">
                              <w:rPr>
                                <w:rFonts w:ascii="HG丸ｺﾞｼｯｸM-PRO" w:eastAsia="HG丸ｺﾞｼｯｸM-PRO" w:hAnsi="HG丸ｺﾞｼｯｸM-PRO" w:hint="eastAsia"/>
                                <w:szCs w:val="21"/>
                              </w:rPr>
                              <w:t>小学生</w:t>
                            </w:r>
                            <w:r w:rsidRPr="00190650">
                              <w:rPr>
                                <w:rFonts w:ascii="HG丸ｺﾞｼｯｸM-PRO" w:eastAsia="HG丸ｺﾞｼｯｸM-PRO" w:hAnsi="HG丸ｺﾞｼｯｸM-PRO" w:hint="eastAsia"/>
                                <w:szCs w:val="21"/>
                              </w:rPr>
                              <w:t>車椅子体験★ハロウィン</w:t>
                            </w:r>
                          </w:p>
                          <w:p w14:paraId="45AFB7D1" w14:textId="437A55F4" w:rsidR="0028087A" w:rsidRPr="00190650" w:rsidRDefault="0028087A" w:rsidP="00B40F05">
                            <w:pPr>
                              <w:spacing w:line="240" w:lineRule="exact"/>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★介護予防講座</w:t>
                            </w:r>
                            <w:r w:rsidR="00DF3D11" w:rsidRPr="00190650">
                              <w:rPr>
                                <w:rFonts w:ascii="HG丸ｺﾞｼｯｸM-PRO" w:eastAsia="HG丸ｺﾞｼｯｸM-PRO" w:hAnsi="HG丸ｺﾞｼｯｸM-PRO" w:hint="eastAsia"/>
                                <w:szCs w:val="21"/>
                              </w:rPr>
                              <w:t>★福祉まつり</w:t>
                            </w:r>
                          </w:p>
                          <w:p w14:paraId="756A8AA0" w14:textId="6E97D3E9" w:rsidR="00AF7FAA" w:rsidRPr="00190650" w:rsidRDefault="00AF7FAA" w:rsidP="00A97C9C">
                            <w:pPr>
                              <w:spacing w:line="240" w:lineRule="exact"/>
                              <w:ind w:left="105" w:hangingChars="50" w:hanging="105"/>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「みんなのもり」・ラウンジ椛を通じて</w:t>
                            </w:r>
                            <w:r w:rsidR="007E0F5B">
                              <w:rPr>
                                <w:rFonts w:ascii="HG丸ｺﾞｼｯｸM-PRO" w:eastAsia="HG丸ｺﾞｼｯｸM-PRO" w:hAnsi="HG丸ｺﾞｼｯｸM-PRO" w:hint="eastAsia"/>
                                <w:szCs w:val="21"/>
                              </w:rPr>
                              <w:t>、</w:t>
                            </w:r>
                            <w:r w:rsidRPr="00190650">
                              <w:rPr>
                                <w:rFonts w:ascii="HG丸ｺﾞｼｯｸM-PRO" w:eastAsia="HG丸ｺﾞｼｯｸM-PRO" w:hAnsi="HG丸ｺﾞｼｯｸM-PRO" w:hint="eastAsia"/>
                                <w:szCs w:val="21"/>
                              </w:rPr>
                              <w:t>地域との交流が広が</w:t>
                            </w:r>
                            <w:r w:rsidR="007E0F5B">
                              <w:rPr>
                                <w:rFonts w:ascii="HG丸ｺﾞｼｯｸM-PRO" w:eastAsia="HG丸ｺﾞｼｯｸM-PRO" w:hAnsi="HG丸ｺﾞｼｯｸM-PRO" w:hint="eastAsia"/>
                                <w:szCs w:val="21"/>
                              </w:rPr>
                              <w:t>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C98E" id="テキスト ボックス 54" o:spid="_x0000_s1032" type="#_x0000_t202" style="position:absolute;left:0;text-align:left;margin-left:197.05pt;margin-top:14.4pt;width:248.25pt;height:60.55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" filled="f" strokecolor="#ffc000" strokeweight="1pt">
                <v:stroke dashstyle="1 1"/>
                <v:textbox>
                  <w:txbxContent>
                    <w:p w14:paraId="084727A1" w14:textId="0481234A" w:rsidR="0028087A" w:rsidRPr="00190650" w:rsidRDefault="0028087A" w:rsidP="00B40F05">
                      <w:pPr>
                        <w:spacing w:line="240" w:lineRule="exact"/>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w:t>
                      </w:r>
                      <w:r w:rsidR="00164AB8" w:rsidRPr="00190650">
                        <w:rPr>
                          <w:rFonts w:ascii="HG丸ｺﾞｼｯｸM-PRO" w:eastAsia="HG丸ｺﾞｼｯｸM-PRO" w:hAnsi="HG丸ｺﾞｼｯｸM-PRO" w:hint="eastAsia"/>
                          <w:szCs w:val="21"/>
                        </w:rPr>
                        <w:t>お囃子</w:t>
                      </w:r>
                      <w:r w:rsidR="00762B40">
                        <w:rPr>
                          <w:rFonts w:ascii="HG丸ｺﾞｼｯｸM-PRO" w:eastAsia="HG丸ｺﾞｼｯｸM-PRO" w:hAnsi="HG丸ｺﾞｼｯｸM-PRO" w:hint="eastAsia"/>
                          <w:szCs w:val="21"/>
                        </w:rPr>
                        <w:t>訪問</w:t>
                      </w:r>
                      <w:r w:rsidRPr="00190650">
                        <w:rPr>
                          <w:rFonts w:ascii="HG丸ｺﾞｼｯｸM-PRO" w:eastAsia="HG丸ｺﾞｼｯｸM-PRO" w:hAnsi="HG丸ｺﾞｼｯｸM-PRO" w:hint="eastAsia"/>
                          <w:szCs w:val="21"/>
                        </w:rPr>
                        <w:t>★</w:t>
                      </w:r>
                      <w:r w:rsidR="00DF3D11" w:rsidRPr="00190650">
                        <w:rPr>
                          <w:rFonts w:ascii="HG丸ｺﾞｼｯｸM-PRO" w:eastAsia="HG丸ｺﾞｼｯｸM-PRO" w:hAnsi="HG丸ｺﾞｼｯｸM-PRO" w:hint="eastAsia"/>
                          <w:szCs w:val="21"/>
                        </w:rPr>
                        <w:t>小学生</w:t>
                      </w:r>
                      <w:r w:rsidRPr="00190650">
                        <w:rPr>
                          <w:rFonts w:ascii="HG丸ｺﾞｼｯｸM-PRO" w:eastAsia="HG丸ｺﾞｼｯｸM-PRO" w:hAnsi="HG丸ｺﾞｼｯｸM-PRO" w:hint="eastAsia"/>
                          <w:szCs w:val="21"/>
                        </w:rPr>
                        <w:t>車椅子体験★ハロウィン</w:t>
                      </w:r>
                    </w:p>
                    <w:p w14:paraId="45AFB7D1" w14:textId="437A55F4" w:rsidR="0028087A" w:rsidRPr="00190650" w:rsidRDefault="0028087A" w:rsidP="00B40F05">
                      <w:pPr>
                        <w:spacing w:line="240" w:lineRule="exact"/>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★介護予防講座</w:t>
                      </w:r>
                      <w:r w:rsidR="00DF3D11" w:rsidRPr="00190650">
                        <w:rPr>
                          <w:rFonts w:ascii="HG丸ｺﾞｼｯｸM-PRO" w:eastAsia="HG丸ｺﾞｼｯｸM-PRO" w:hAnsi="HG丸ｺﾞｼｯｸM-PRO" w:hint="eastAsia"/>
                          <w:szCs w:val="21"/>
                        </w:rPr>
                        <w:t>★福祉まつり</w:t>
                      </w:r>
                    </w:p>
                    <w:p w14:paraId="756A8AA0" w14:textId="6E97D3E9" w:rsidR="00AF7FAA" w:rsidRPr="00190650" w:rsidRDefault="00AF7FAA" w:rsidP="00A97C9C">
                      <w:pPr>
                        <w:spacing w:line="240" w:lineRule="exact"/>
                        <w:ind w:left="105" w:hangingChars="50" w:hanging="105"/>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「みんなのもり」・ラウンジ椛を通じて</w:t>
                      </w:r>
                      <w:r w:rsidR="007E0F5B">
                        <w:rPr>
                          <w:rFonts w:ascii="HG丸ｺﾞｼｯｸM-PRO" w:eastAsia="HG丸ｺﾞｼｯｸM-PRO" w:hAnsi="HG丸ｺﾞｼｯｸM-PRO" w:hint="eastAsia"/>
                          <w:szCs w:val="21"/>
                        </w:rPr>
                        <w:t>、</w:t>
                      </w:r>
                      <w:r w:rsidRPr="00190650">
                        <w:rPr>
                          <w:rFonts w:ascii="HG丸ｺﾞｼｯｸM-PRO" w:eastAsia="HG丸ｺﾞｼｯｸM-PRO" w:hAnsi="HG丸ｺﾞｼｯｸM-PRO" w:hint="eastAsia"/>
                          <w:szCs w:val="21"/>
                        </w:rPr>
                        <w:t>地域との交流が広が</w:t>
                      </w:r>
                      <w:r w:rsidR="007E0F5B">
                        <w:rPr>
                          <w:rFonts w:ascii="HG丸ｺﾞｼｯｸM-PRO" w:eastAsia="HG丸ｺﾞｼｯｸM-PRO" w:hAnsi="HG丸ｺﾞｼｯｸM-PRO" w:hint="eastAsia"/>
                          <w:szCs w:val="21"/>
                        </w:rPr>
                        <w:t>ります！</w:t>
                      </w:r>
                    </w:p>
                  </w:txbxContent>
                </v:textbox>
                <w10:wrap anchorx="margin"/>
              </v:shape>
            </w:pict>
          </mc:Fallback>
        </mc:AlternateContent>
      </w:r>
      <w:r w:rsidR="00AF7FAA">
        <w:rPr>
          <w:noProof/>
          <w:szCs w:val="21"/>
        </w:rPr>
        <mc:AlternateContent>
          <mc:Choice Requires="wps">
            <w:drawing>
              <wp:anchor distT="0" distB="0" distL="114300" distR="114300" simplePos="0" relativeHeight="252505088" behindDoc="0" locked="0" layoutInCell="1" allowOverlap="1" wp14:anchorId="30B15386" wp14:editId="5FBFC25E">
                <wp:simplePos x="0" y="0"/>
                <wp:positionH relativeFrom="column">
                  <wp:posOffset>58596</wp:posOffset>
                </wp:positionH>
                <wp:positionV relativeFrom="paragraph">
                  <wp:posOffset>199061</wp:posOffset>
                </wp:positionV>
                <wp:extent cx="3033395" cy="757968"/>
                <wp:effectExtent l="0" t="0" r="14605" b="23495"/>
                <wp:wrapNone/>
                <wp:docPr id="51" name="テキスト ボックス 51"/>
                <wp:cNvGraphicFramePr/>
                <a:graphic xmlns:a="http://schemas.openxmlformats.org/drawingml/2006/main">
                  <a:graphicData uri="http://schemas.microsoft.com/office/word/2010/wordprocessingShape">
                    <wps:wsp>
                      <wps:cNvSpPr txBox="1"/>
                      <wps:spPr>
                        <a:xfrm>
                          <a:off x="0" y="0"/>
                          <a:ext cx="3033395" cy="757968"/>
                        </a:xfrm>
                        <a:prstGeom prst="rect">
                          <a:avLst/>
                        </a:prstGeom>
                        <a:noFill/>
                        <a:ln w="12700">
                          <a:solidFill>
                            <a:srgbClr val="0070C0"/>
                          </a:solidFill>
                          <a:prstDash val="sysDot"/>
                        </a:ln>
                        <a:effectLst/>
                      </wps:spPr>
                      <wps:txbx>
                        <w:txbxContent>
                          <w:p w14:paraId="276F959C" w14:textId="7D5D0A6F" w:rsidR="00B823D4" w:rsidRPr="00190650" w:rsidRDefault="00190650" w:rsidP="00AF7FAA">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823D4" w:rsidRPr="00190650">
                              <w:rPr>
                                <w:rFonts w:ascii="HG丸ｺﾞｼｯｸM-PRO" w:eastAsia="HG丸ｺﾞｼｯｸM-PRO" w:hAnsi="HG丸ｺﾞｼｯｸM-PRO" w:hint="eastAsia"/>
                                <w:szCs w:val="21"/>
                              </w:rPr>
                              <w:t>サタデーマーケット</w:t>
                            </w:r>
                            <w:r w:rsidR="00B40F05" w:rsidRPr="00190650">
                              <w:rPr>
                                <w:rFonts w:ascii="HG丸ｺﾞｼｯｸM-PRO" w:eastAsia="HG丸ｺﾞｼｯｸM-PRO" w:hAnsi="HG丸ｺﾞｼｯｸM-PRO" w:hint="eastAsia"/>
                                <w:szCs w:val="21"/>
                              </w:rPr>
                              <w:t>（隔月）</w:t>
                            </w:r>
                            <w:r w:rsidR="00DC0181" w:rsidRPr="00190650">
                              <w:rPr>
                                <w:rFonts w:ascii="HG丸ｺﾞｼｯｸM-PRO" w:eastAsia="HG丸ｺﾞｼｯｸM-PRO" w:hAnsi="HG丸ｺﾞｼｯｸM-PRO" w:hint="eastAsia"/>
                                <w:szCs w:val="21"/>
                              </w:rPr>
                              <w:t>)</w:t>
                            </w:r>
                            <w:r w:rsidR="00AF7FAA" w:rsidRPr="00190650">
                              <w:rPr>
                                <w:rFonts w:ascii="HG丸ｺﾞｼｯｸM-PRO" w:eastAsia="HG丸ｺﾞｼｯｸM-PRO" w:hAnsi="HG丸ｺﾞｼｯｸM-PRO" w:hint="eastAsia"/>
                                <w:szCs w:val="21"/>
                              </w:rPr>
                              <w:t>★出張講座</w:t>
                            </w:r>
                          </w:p>
                          <w:p w14:paraId="71EFEF30" w14:textId="016189C2" w:rsidR="00DF3D11" w:rsidRPr="00190650" w:rsidRDefault="004044E2" w:rsidP="00B40F05">
                            <w:pPr>
                              <w:spacing w:line="240" w:lineRule="exact"/>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F3D11" w:rsidRPr="00190650">
                              <w:rPr>
                                <w:rFonts w:ascii="HG丸ｺﾞｼｯｸM-PRO" w:eastAsia="HG丸ｺﾞｼｯｸM-PRO" w:hAnsi="HG丸ｺﾞｼｯｸM-PRO" w:hint="eastAsia"/>
                                <w:szCs w:val="21"/>
                              </w:rPr>
                              <w:t>福祉まつり</w:t>
                            </w:r>
                          </w:p>
                          <w:p w14:paraId="75A79851" w14:textId="6AC44F3E" w:rsidR="00AF7FAA" w:rsidRPr="00190650" w:rsidRDefault="00AF7FAA"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福祉まつりではステージが大賑わい。サタデーマーケットが地域との懸け橋に</w:t>
                            </w:r>
                            <w:r w:rsidRPr="00190650">
                              <w:rPr>
                                <w:rFonts w:ascii="HG丸ｺﾞｼｯｸM-PRO" w:eastAsia="HG丸ｺﾞｼｯｸM-PRO" w:hAnsi="HG丸ｺﾞｼｯｸM-PRO" w:hint="eastAsia"/>
                                <w:color w:val="FF000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5386" id="テキスト ボックス 51" o:spid="_x0000_s1033" type="#_x0000_t202" style="position:absolute;left:0;text-align:left;margin-left:4.6pt;margin-top:15.65pt;width:238.85pt;height:59.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" filled="f" strokecolor="#0070c0" strokeweight="1pt">
                <v:stroke dashstyle="1 1"/>
                <v:textbox>
                  <w:txbxContent>
                    <w:p w14:paraId="276F959C" w14:textId="7D5D0A6F" w:rsidR="00B823D4" w:rsidRPr="00190650" w:rsidRDefault="00190650" w:rsidP="00AF7FAA">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823D4" w:rsidRPr="00190650">
                        <w:rPr>
                          <w:rFonts w:ascii="HG丸ｺﾞｼｯｸM-PRO" w:eastAsia="HG丸ｺﾞｼｯｸM-PRO" w:hAnsi="HG丸ｺﾞｼｯｸM-PRO" w:hint="eastAsia"/>
                          <w:szCs w:val="21"/>
                        </w:rPr>
                        <w:t>サタデーマーケット</w:t>
                      </w:r>
                      <w:r w:rsidR="00B40F05" w:rsidRPr="00190650">
                        <w:rPr>
                          <w:rFonts w:ascii="HG丸ｺﾞｼｯｸM-PRO" w:eastAsia="HG丸ｺﾞｼｯｸM-PRO" w:hAnsi="HG丸ｺﾞｼｯｸM-PRO" w:hint="eastAsia"/>
                          <w:szCs w:val="21"/>
                        </w:rPr>
                        <w:t>（隔月）</w:t>
                      </w:r>
                      <w:r w:rsidR="00DC0181" w:rsidRPr="00190650">
                        <w:rPr>
                          <w:rFonts w:ascii="HG丸ｺﾞｼｯｸM-PRO" w:eastAsia="HG丸ｺﾞｼｯｸM-PRO" w:hAnsi="HG丸ｺﾞｼｯｸM-PRO" w:hint="eastAsia"/>
                          <w:szCs w:val="21"/>
                        </w:rPr>
                        <w:t>)</w:t>
                      </w:r>
                      <w:r w:rsidR="00AF7FAA" w:rsidRPr="00190650">
                        <w:rPr>
                          <w:rFonts w:ascii="HG丸ｺﾞｼｯｸM-PRO" w:eastAsia="HG丸ｺﾞｼｯｸM-PRO" w:hAnsi="HG丸ｺﾞｼｯｸM-PRO" w:hint="eastAsia"/>
                          <w:szCs w:val="21"/>
                        </w:rPr>
                        <w:t>★出張講座</w:t>
                      </w:r>
                    </w:p>
                    <w:p w14:paraId="71EFEF30" w14:textId="016189C2" w:rsidR="00DF3D11" w:rsidRPr="00190650" w:rsidRDefault="004044E2" w:rsidP="00B40F05">
                      <w:pPr>
                        <w:spacing w:line="240" w:lineRule="exact"/>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F3D11" w:rsidRPr="00190650">
                        <w:rPr>
                          <w:rFonts w:ascii="HG丸ｺﾞｼｯｸM-PRO" w:eastAsia="HG丸ｺﾞｼｯｸM-PRO" w:hAnsi="HG丸ｺﾞｼｯｸM-PRO" w:hint="eastAsia"/>
                          <w:szCs w:val="21"/>
                        </w:rPr>
                        <w:t>福祉まつり</w:t>
                      </w:r>
                    </w:p>
                    <w:p w14:paraId="75A79851" w14:textId="6AC44F3E" w:rsidR="00AF7FAA" w:rsidRPr="00190650" w:rsidRDefault="00AF7FAA"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福祉まつりではステージが大賑わい。サタデーマーケットが地域との懸け橋に</w:t>
                      </w:r>
                      <w:r w:rsidRPr="00190650">
                        <w:rPr>
                          <w:rFonts w:ascii="HG丸ｺﾞｼｯｸM-PRO" w:eastAsia="HG丸ｺﾞｼｯｸM-PRO" w:hAnsi="HG丸ｺﾞｼｯｸM-PRO" w:hint="eastAsia"/>
                          <w:color w:val="FF0000"/>
                          <w:szCs w:val="21"/>
                        </w:rPr>
                        <w:t>♡</w:t>
                      </w:r>
                    </w:p>
                  </w:txbxContent>
                </v:textbox>
              </v:shape>
            </w:pict>
          </mc:Fallback>
        </mc:AlternateContent>
      </w:r>
    </w:p>
    <w:p w14:paraId="748C2AB9" w14:textId="276A5265" w:rsidR="007E13CB" w:rsidRDefault="007E13CB" w:rsidP="007E13CB"/>
    <w:p w14:paraId="404FFEC8" w14:textId="74AABA08" w:rsidR="007E13CB" w:rsidRDefault="003A44FC" w:rsidP="003A44FC">
      <w:pPr>
        <w:tabs>
          <w:tab w:val="left" w:pos="4640"/>
        </w:tabs>
      </w:pPr>
      <w:r>
        <w:tab/>
      </w:r>
    </w:p>
    <w:p w14:paraId="73ADAA06" w14:textId="042C3588" w:rsidR="007E13CB" w:rsidRDefault="007E13CB" w:rsidP="007E13CB"/>
    <w:p w14:paraId="68609400" w14:textId="01FB3A48" w:rsidR="007E13CB" w:rsidRDefault="00647C41" w:rsidP="007E13CB">
      <w:r w:rsidRPr="00705FD9">
        <w:rPr>
          <w:rFonts w:ascii="HG丸ｺﾞｼｯｸM-PRO" w:eastAsia="HG丸ｺﾞｼｯｸM-PRO" w:hAnsi="HG丸ｺﾞｼｯｸM-PRO"/>
          <w:b/>
          <w:noProof/>
          <w:color w:val="FF0000"/>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drawing>
          <wp:anchor distT="0" distB="0" distL="114300" distR="114300" simplePos="0" relativeHeight="252590080" behindDoc="0" locked="0" layoutInCell="1" allowOverlap="1" wp14:anchorId="2CB0BDD8" wp14:editId="5328D62C">
            <wp:simplePos x="0" y="0"/>
            <wp:positionH relativeFrom="column">
              <wp:posOffset>1769745</wp:posOffset>
            </wp:positionH>
            <wp:positionV relativeFrom="paragraph">
              <wp:posOffset>104775</wp:posOffset>
            </wp:positionV>
            <wp:extent cx="1107440" cy="832438"/>
            <wp:effectExtent l="57150" t="57150" r="54610" b="444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contrast="20000"/>
                      <a:extLst>
                        <a:ext uri="{28A0092B-C50C-407E-A947-70E740481C1C}">
                          <a14:useLocalDpi xmlns:a14="http://schemas.microsoft.com/office/drawing/2010/main" val="0"/>
                        </a:ext>
                      </a:extLst>
                    </a:blip>
                    <a:srcRect l="51938" t="40940" r="8356" b="16490"/>
                    <a:stretch/>
                  </pic:blipFill>
                  <pic:spPr bwMode="auto">
                    <a:xfrm>
                      <a:off x="0" y="0"/>
                      <a:ext cx="1107440" cy="832438"/>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7728" behindDoc="0" locked="0" layoutInCell="1" allowOverlap="1" wp14:anchorId="0158C2D2" wp14:editId="40A33798">
            <wp:simplePos x="0" y="0"/>
            <wp:positionH relativeFrom="column">
              <wp:posOffset>228600</wp:posOffset>
            </wp:positionH>
            <wp:positionV relativeFrom="paragraph">
              <wp:posOffset>121955</wp:posOffset>
            </wp:positionV>
            <wp:extent cx="1147498" cy="753745"/>
            <wp:effectExtent l="57150" t="57150" r="52705" b="463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7352" b="4889"/>
                    <a:stretch/>
                  </pic:blipFill>
                  <pic:spPr bwMode="auto">
                    <a:xfrm>
                      <a:off x="0" y="0"/>
                      <a:ext cx="1147498" cy="75374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EB">
        <w:rPr>
          <w:noProof/>
        </w:rPr>
        <w:drawing>
          <wp:anchor distT="0" distB="0" distL="114300" distR="114300" simplePos="0" relativeHeight="252573696" behindDoc="0" locked="0" layoutInCell="1" allowOverlap="1" wp14:anchorId="3DEE5CB5" wp14:editId="0154F46F">
            <wp:simplePos x="0" y="0"/>
            <wp:positionH relativeFrom="margin">
              <wp:posOffset>3796428</wp:posOffset>
            </wp:positionH>
            <wp:positionV relativeFrom="paragraph">
              <wp:posOffset>145567</wp:posOffset>
            </wp:positionV>
            <wp:extent cx="1069133" cy="680841"/>
            <wp:effectExtent l="57150" t="57150" r="55245" b="431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10" t="25857" r="8572"/>
                    <a:stretch/>
                  </pic:blipFill>
                  <pic:spPr bwMode="auto">
                    <a:xfrm>
                      <a:off x="0" y="0"/>
                      <a:ext cx="1069133" cy="680841"/>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EB" w:rsidRPr="00705FD9">
        <w:rPr>
          <w:noProof/>
        </w:rPr>
        <w:drawing>
          <wp:anchor distT="0" distB="0" distL="114300" distR="114300" simplePos="0" relativeHeight="252592128" behindDoc="0" locked="0" layoutInCell="1" allowOverlap="1" wp14:anchorId="370D5F02" wp14:editId="18EA43EA">
            <wp:simplePos x="0" y="0"/>
            <wp:positionH relativeFrom="column">
              <wp:posOffset>5291164</wp:posOffset>
            </wp:positionH>
            <wp:positionV relativeFrom="paragraph">
              <wp:posOffset>121950</wp:posOffset>
            </wp:positionV>
            <wp:extent cx="1413571" cy="981987"/>
            <wp:effectExtent l="38100" t="57150" r="53340" b="469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294" t="25574" r="10573" b="2222"/>
                    <a:stretch/>
                  </pic:blipFill>
                  <pic:spPr bwMode="auto">
                    <a:xfrm>
                      <a:off x="0" y="0"/>
                      <a:ext cx="1413571" cy="981987"/>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AAC86" w14:textId="0BB21D13" w:rsidR="007E13CB" w:rsidRDefault="007E13CB" w:rsidP="007E13CB"/>
    <w:p w14:paraId="0659796F" w14:textId="71B1D123" w:rsidR="007E13CB" w:rsidRDefault="007E13CB" w:rsidP="007E13CB"/>
    <w:p w14:paraId="31944841" w14:textId="49E872CA" w:rsidR="007E13CB" w:rsidRDefault="004044E2" w:rsidP="007E13CB">
      <w:r>
        <w:rPr>
          <w:noProof/>
          <w:szCs w:val="21"/>
        </w:rPr>
        <mc:AlternateContent>
          <mc:Choice Requires="wps">
            <w:drawing>
              <wp:anchor distT="0" distB="0" distL="114300" distR="114300" simplePos="0" relativeHeight="252623872" behindDoc="0" locked="0" layoutInCell="1" allowOverlap="1" wp14:anchorId="2214AA04" wp14:editId="57505B36">
                <wp:simplePos x="0" y="0"/>
                <wp:positionH relativeFrom="column">
                  <wp:posOffset>3792855</wp:posOffset>
                </wp:positionH>
                <wp:positionV relativeFrom="paragraph">
                  <wp:posOffset>64135</wp:posOffset>
                </wp:positionV>
                <wp:extent cx="1068705" cy="318770"/>
                <wp:effectExtent l="0" t="0" r="0" b="5080"/>
                <wp:wrapNone/>
                <wp:docPr id="57" name="テキスト ボックス 57"/>
                <wp:cNvGraphicFramePr/>
                <a:graphic xmlns:a="http://schemas.openxmlformats.org/drawingml/2006/main">
                  <a:graphicData uri="http://schemas.microsoft.com/office/word/2010/wordprocessingShape">
                    <wps:wsp>
                      <wps:cNvSpPr txBox="1"/>
                      <wps:spPr>
                        <a:xfrm>
                          <a:off x="0" y="0"/>
                          <a:ext cx="1068705" cy="318770"/>
                        </a:xfrm>
                        <a:prstGeom prst="rect">
                          <a:avLst/>
                        </a:prstGeom>
                        <a:noFill/>
                        <a:ln w="6350">
                          <a:noFill/>
                        </a:ln>
                      </wps:spPr>
                      <wps:txbx>
                        <w:txbxContent>
                          <w:p w14:paraId="21456468" w14:textId="75355E95" w:rsidR="00FA75EB" w:rsidRPr="00B06432" w:rsidRDefault="00FA75EB" w:rsidP="00FA75EB">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車椅子体験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AA04" id="テキスト ボックス 57" o:spid="_x0000_s1034" type="#_x0000_t202" style="position:absolute;left:0;text-align:left;margin-left:298.65pt;margin-top:5.05pt;width:84.15pt;height:25.1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6AUgIAAGsEAAAOAAAAZHJzL2Uyb0RvYy54bWysVEtu2zAQ3RfoHQjua8mOfxU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" filled="f" stroked="f" strokeweight=".5pt">
                <v:textbox>
                  <w:txbxContent>
                    <w:p w14:paraId="21456468" w14:textId="75355E95" w:rsidR="00FA75EB" w:rsidRPr="00B06432" w:rsidRDefault="00FA75EB" w:rsidP="00FA75EB">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車椅子体験</w:t>
                      </w:r>
                    </w:p>
                  </w:txbxContent>
                </v:textbox>
              </v:shape>
            </w:pict>
          </mc:Fallback>
        </mc:AlternateContent>
      </w:r>
      <w:r w:rsidR="00647C41">
        <w:rPr>
          <w:noProof/>
          <w:szCs w:val="21"/>
        </w:rPr>
        <mc:AlternateContent>
          <mc:Choice Requires="wps">
            <w:drawing>
              <wp:anchor distT="0" distB="0" distL="114300" distR="114300" simplePos="0" relativeHeight="252606463" behindDoc="0" locked="0" layoutInCell="1" allowOverlap="1" wp14:anchorId="5EA205DB" wp14:editId="048EB1EE">
                <wp:simplePos x="0" y="0"/>
                <wp:positionH relativeFrom="column">
                  <wp:posOffset>1630680</wp:posOffset>
                </wp:positionH>
                <wp:positionV relativeFrom="paragraph">
                  <wp:posOffset>156845</wp:posOffset>
                </wp:positionV>
                <wp:extent cx="1385570" cy="318770"/>
                <wp:effectExtent l="0" t="38100" r="5080" b="43180"/>
                <wp:wrapNone/>
                <wp:docPr id="46" name="テキスト ボックス 46"/>
                <wp:cNvGraphicFramePr/>
                <a:graphic xmlns:a="http://schemas.openxmlformats.org/drawingml/2006/main">
                  <a:graphicData uri="http://schemas.microsoft.com/office/word/2010/wordprocessingShape">
                    <wps:wsp>
                      <wps:cNvSpPr txBox="1"/>
                      <wps:spPr>
                        <a:xfrm>
                          <a:off x="0" y="0"/>
                          <a:ext cx="1385570" cy="318770"/>
                        </a:xfrm>
                        <a:prstGeom prst="rect">
                          <a:avLst/>
                        </a:prstGeom>
                        <a:noFill/>
                        <a:ln w="6350">
                          <a:noFill/>
                        </a:ln>
                      </wps:spPr>
                      <wps:txbx>
                        <w:txbxContent>
                          <w:p w14:paraId="01D2997B" w14:textId="36340BE0" w:rsidR="002A3078" w:rsidRPr="00B06432" w:rsidRDefault="002A3078" w:rsidP="002A307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205DB" id="テキスト ボックス 46" o:spid="_x0000_s1035" type="#_x0000_t202" style="position:absolute;left:0;text-align:left;margin-left:128.4pt;margin-top:12.35pt;width:109.1pt;height:25.1pt;z-index:252606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FfUAIAAG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" filled="f" stroked="f" strokeweight=".5pt">
                <v:textbox>
                  <w:txbxContent>
                    <w:p w14:paraId="01D2997B" w14:textId="36340BE0" w:rsidR="002A3078" w:rsidRPr="00B06432" w:rsidRDefault="002A3078" w:rsidP="002A307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v:textbox>
              </v:shape>
            </w:pict>
          </mc:Fallback>
        </mc:AlternateContent>
      </w:r>
      <w:r w:rsidR="00647C41">
        <w:rPr>
          <w:noProof/>
          <w:szCs w:val="21"/>
        </w:rPr>
        <mc:AlternateContent>
          <mc:Choice Requires="wps">
            <w:drawing>
              <wp:anchor distT="0" distB="0" distL="114300" distR="114300" simplePos="0" relativeHeight="252619776" behindDoc="0" locked="0" layoutInCell="1" allowOverlap="1" wp14:anchorId="2254C413" wp14:editId="7F554D63">
                <wp:simplePos x="0" y="0"/>
                <wp:positionH relativeFrom="column">
                  <wp:posOffset>147955</wp:posOffset>
                </wp:positionH>
                <wp:positionV relativeFrom="paragraph">
                  <wp:posOffset>106045</wp:posOffset>
                </wp:positionV>
                <wp:extent cx="1386023" cy="319314"/>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1386023" cy="319314"/>
                        </a:xfrm>
                        <a:prstGeom prst="rect">
                          <a:avLst/>
                        </a:prstGeom>
                        <a:noFill/>
                        <a:ln w="6350">
                          <a:noFill/>
                        </a:ln>
                      </wps:spPr>
                      <wps:txbx>
                        <w:txbxContent>
                          <w:p w14:paraId="6078049C" w14:textId="373B8AF6" w:rsidR="00A97C9C" w:rsidRPr="00B06432" w:rsidRDefault="00A97C9C" w:rsidP="00A97C9C">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サタデーマーケット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4C413" id="テキスト ボックス 11" o:spid="_x0000_s1036" type="#_x0000_t202" style="position:absolute;left:0;text-align:left;margin-left:11.65pt;margin-top:8.35pt;width:109.15pt;height:25.15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" filled="f" stroked="f" strokeweight=".5pt">
                <v:textbox>
                  <w:txbxContent>
                    <w:p w14:paraId="6078049C" w14:textId="373B8AF6" w:rsidR="00A97C9C" w:rsidRPr="00B06432" w:rsidRDefault="00A97C9C" w:rsidP="00A97C9C">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サタデーマーケット</w:t>
                      </w:r>
                    </w:p>
                  </w:txbxContent>
                </v:textbox>
              </v:shape>
            </w:pict>
          </mc:Fallback>
        </mc:AlternateContent>
      </w:r>
    </w:p>
    <w:p w14:paraId="20A4B08B" w14:textId="1797C441" w:rsidR="007E13CB" w:rsidRDefault="00647C41" w:rsidP="007E13CB">
      <w:r>
        <w:rPr>
          <w:noProof/>
        </w:rPr>
        <w:drawing>
          <wp:anchor distT="0" distB="0" distL="114300" distR="114300" simplePos="0" relativeHeight="252642304" behindDoc="0" locked="0" layoutInCell="1" allowOverlap="1" wp14:anchorId="1AD8B57D" wp14:editId="7B0AE234">
            <wp:simplePos x="0" y="0"/>
            <wp:positionH relativeFrom="column">
              <wp:posOffset>1767205</wp:posOffset>
            </wp:positionH>
            <wp:positionV relativeFrom="paragraph">
              <wp:posOffset>194310</wp:posOffset>
            </wp:positionV>
            <wp:extent cx="1113790" cy="772002"/>
            <wp:effectExtent l="114300" t="76200" r="67310" b="1428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37" t="13138" b="6573"/>
                    <a:stretch/>
                  </pic:blipFill>
                  <pic:spPr bwMode="auto">
                    <a:xfrm>
                      <a:off x="0" y="0"/>
                      <a:ext cx="1113790" cy="7720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1824" behindDoc="0" locked="0" layoutInCell="1" allowOverlap="1" wp14:anchorId="4406D173" wp14:editId="71A8146E">
            <wp:simplePos x="0" y="0"/>
            <wp:positionH relativeFrom="column">
              <wp:posOffset>248285</wp:posOffset>
            </wp:positionH>
            <wp:positionV relativeFrom="paragraph">
              <wp:posOffset>157480</wp:posOffset>
            </wp:positionV>
            <wp:extent cx="1056640" cy="793115"/>
            <wp:effectExtent l="133350" t="76200" r="86360" b="1403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793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A75EB">
        <w:rPr>
          <w:noProof/>
        </w:rPr>
        <w:drawing>
          <wp:anchor distT="0" distB="0" distL="114300" distR="114300" simplePos="0" relativeHeight="252625920" behindDoc="0" locked="0" layoutInCell="1" allowOverlap="1" wp14:anchorId="1D0E7B58" wp14:editId="15C566D6">
            <wp:simplePos x="0" y="0"/>
            <wp:positionH relativeFrom="margin">
              <wp:posOffset>3916887</wp:posOffset>
            </wp:positionH>
            <wp:positionV relativeFrom="paragraph">
              <wp:posOffset>23617</wp:posOffset>
            </wp:positionV>
            <wp:extent cx="863600" cy="1030796"/>
            <wp:effectExtent l="49847" t="45403" r="43498" b="43497"/>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90" r="15636"/>
                    <a:stretch/>
                  </pic:blipFill>
                  <pic:spPr bwMode="auto">
                    <a:xfrm rot="5400000">
                      <a:off x="0" y="0"/>
                      <a:ext cx="865221" cy="1032731"/>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EB">
        <w:rPr>
          <w:noProof/>
          <w:szCs w:val="21"/>
        </w:rPr>
        <mc:AlternateContent>
          <mc:Choice Requires="wps">
            <w:drawing>
              <wp:anchor distT="0" distB="0" distL="114300" distR="114300" simplePos="0" relativeHeight="252609536" behindDoc="0" locked="0" layoutInCell="1" allowOverlap="1" wp14:anchorId="0EBB9482" wp14:editId="106412AE">
                <wp:simplePos x="0" y="0"/>
                <wp:positionH relativeFrom="column">
                  <wp:posOffset>5296374</wp:posOffset>
                </wp:positionH>
                <wp:positionV relativeFrom="paragraph">
                  <wp:posOffset>115287</wp:posOffset>
                </wp:positionV>
                <wp:extent cx="1385570" cy="318770"/>
                <wp:effectExtent l="0" t="0" r="0" b="5080"/>
                <wp:wrapNone/>
                <wp:docPr id="48" name="テキスト ボックス 48"/>
                <wp:cNvGraphicFramePr/>
                <a:graphic xmlns:a="http://schemas.openxmlformats.org/drawingml/2006/main">
                  <a:graphicData uri="http://schemas.microsoft.com/office/word/2010/wordprocessingShape">
                    <wps:wsp>
                      <wps:cNvSpPr txBox="1"/>
                      <wps:spPr>
                        <a:xfrm>
                          <a:off x="0" y="0"/>
                          <a:ext cx="1385570" cy="318770"/>
                        </a:xfrm>
                        <a:prstGeom prst="rect">
                          <a:avLst/>
                        </a:prstGeom>
                        <a:noFill/>
                        <a:ln w="6350">
                          <a:noFill/>
                        </a:ln>
                      </wps:spPr>
                      <wps:txbx>
                        <w:txbxContent>
                          <w:p w14:paraId="58AAF6DA"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B9482" id="テキスト ボックス 48" o:spid="_x0000_s1037" type="#_x0000_t202" style="position:absolute;left:0;text-align:left;margin-left:417.05pt;margin-top:9.1pt;width:109.1pt;height:25.1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" filled="f" stroked="f" strokeweight=".5pt">
                <v:textbox>
                  <w:txbxContent>
                    <w:p w14:paraId="58AAF6DA"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v:textbox>
              </v:shape>
            </w:pict>
          </mc:Fallback>
        </mc:AlternateContent>
      </w:r>
    </w:p>
    <w:p w14:paraId="6915908C" w14:textId="2CC834A1" w:rsidR="007E13CB" w:rsidRDefault="00FA75EB" w:rsidP="007E13CB">
      <w:r w:rsidRPr="00705FD9">
        <w:rPr>
          <w:noProof/>
        </w:rPr>
        <w:drawing>
          <wp:anchor distT="0" distB="0" distL="114300" distR="114300" simplePos="0" relativeHeight="252591104" behindDoc="0" locked="0" layoutInCell="1" allowOverlap="1" wp14:anchorId="2751F71B" wp14:editId="79B8C130">
            <wp:simplePos x="0" y="0"/>
            <wp:positionH relativeFrom="column">
              <wp:posOffset>5474603</wp:posOffset>
            </wp:positionH>
            <wp:positionV relativeFrom="paragraph">
              <wp:posOffset>172636</wp:posOffset>
            </wp:positionV>
            <wp:extent cx="1001387" cy="665908"/>
            <wp:effectExtent l="38100" t="38100" r="46990" b="393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1387" cy="665908"/>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8AC8B99" w14:textId="5E2FB00E" w:rsidR="00F8280F" w:rsidRDefault="00B40F05" w:rsidP="00B40F05">
      <w:pPr>
        <w:tabs>
          <w:tab w:val="left" w:pos="8659"/>
        </w:tabs>
        <w:rPr>
          <w:szCs w:val="21"/>
        </w:rPr>
      </w:pPr>
      <w:r>
        <w:rPr>
          <w:szCs w:val="21"/>
        </w:rPr>
        <w:tab/>
      </w:r>
    </w:p>
    <w:p w14:paraId="2E742634" w14:textId="631169FA" w:rsidR="00F8280F" w:rsidRDefault="00647C41" w:rsidP="00276585">
      <w:pPr>
        <w:rPr>
          <w:szCs w:val="21"/>
        </w:rPr>
      </w:pPr>
      <w:r>
        <w:rPr>
          <w:noProof/>
          <w:szCs w:val="21"/>
        </w:rPr>
        <mc:AlternateContent>
          <mc:Choice Requires="wps">
            <w:drawing>
              <wp:anchor distT="0" distB="0" distL="114300" distR="114300" simplePos="0" relativeHeight="252644352" behindDoc="0" locked="0" layoutInCell="1" allowOverlap="1" wp14:anchorId="069077D3" wp14:editId="739F843F">
                <wp:simplePos x="0" y="0"/>
                <wp:positionH relativeFrom="column">
                  <wp:posOffset>1773555</wp:posOffset>
                </wp:positionH>
                <wp:positionV relativeFrom="paragraph">
                  <wp:posOffset>211455</wp:posOffset>
                </wp:positionV>
                <wp:extent cx="1101090" cy="318770"/>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1101090" cy="318770"/>
                        </a:xfrm>
                        <a:prstGeom prst="rect">
                          <a:avLst/>
                        </a:prstGeom>
                        <a:noFill/>
                        <a:ln w="6350">
                          <a:noFill/>
                        </a:ln>
                      </wps:spPr>
                      <wps:txbx>
                        <w:txbxContent>
                          <w:p w14:paraId="500320B6" w14:textId="2FE1BF27" w:rsidR="00647C41" w:rsidRPr="00B06432" w:rsidRDefault="00647C41" w:rsidP="00647C4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出張講座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77D3" id="テキスト ボックス 36" o:spid="_x0000_s1038" type="#_x0000_t202" style="position:absolute;left:0;text-align:left;margin-left:139.65pt;margin-top:16.65pt;width:86.7pt;height:25.1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" filled="f" stroked="f" strokeweight=".5pt">
                <v:textbox>
                  <w:txbxContent>
                    <w:p w14:paraId="500320B6" w14:textId="2FE1BF27" w:rsidR="00647C41" w:rsidRPr="00B06432" w:rsidRDefault="00647C41" w:rsidP="00647C4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出張講座</w:t>
                      </w:r>
                    </w:p>
                  </w:txbxContent>
                </v:textbox>
              </v:shape>
            </w:pict>
          </mc:Fallback>
        </mc:AlternateContent>
      </w:r>
      <w:r w:rsidR="002B2BD4">
        <w:rPr>
          <w:noProof/>
        </w:rPr>
        <w:drawing>
          <wp:anchor distT="0" distB="0" distL="114300" distR="114300" simplePos="0" relativeHeight="252640256" behindDoc="0" locked="0" layoutInCell="1" allowOverlap="1" wp14:anchorId="3B1DB2DF" wp14:editId="3F4A19FC">
            <wp:simplePos x="0" y="0"/>
            <wp:positionH relativeFrom="column">
              <wp:posOffset>2907922</wp:posOffset>
            </wp:positionH>
            <wp:positionV relativeFrom="paragraph">
              <wp:posOffset>229556</wp:posOffset>
            </wp:positionV>
            <wp:extent cx="466892" cy="594628"/>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892" cy="594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5EB">
        <w:rPr>
          <w:noProof/>
          <w:szCs w:val="21"/>
        </w:rPr>
        <mc:AlternateContent>
          <mc:Choice Requires="wps">
            <w:drawing>
              <wp:anchor distT="0" distB="0" distL="114300" distR="114300" simplePos="0" relativeHeight="252627968" behindDoc="0" locked="0" layoutInCell="1" allowOverlap="1" wp14:anchorId="1C9F6DBC" wp14:editId="53B720B2">
                <wp:simplePos x="0" y="0"/>
                <wp:positionH relativeFrom="column">
                  <wp:posOffset>3665121</wp:posOffset>
                </wp:positionH>
                <wp:positionV relativeFrom="paragraph">
                  <wp:posOffset>202909</wp:posOffset>
                </wp:positionV>
                <wp:extent cx="1385570" cy="318770"/>
                <wp:effectExtent l="0" t="0" r="0" b="5080"/>
                <wp:wrapNone/>
                <wp:docPr id="59" name="テキスト ボックス 59"/>
                <wp:cNvGraphicFramePr/>
                <a:graphic xmlns:a="http://schemas.openxmlformats.org/drawingml/2006/main">
                  <a:graphicData uri="http://schemas.microsoft.com/office/word/2010/wordprocessingShape">
                    <wps:wsp>
                      <wps:cNvSpPr txBox="1"/>
                      <wps:spPr>
                        <a:xfrm>
                          <a:off x="0" y="0"/>
                          <a:ext cx="1385570" cy="318770"/>
                        </a:xfrm>
                        <a:prstGeom prst="rect">
                          <a:avLst/>
                        </a:prstGeom>
                        <a:noFill/>
                        <a:ln w="6350">
                          <a:noFill/>
                        </a:ln>
                      </wps:spPr>
                      <wps:txbx>
                        <w:txbxContent>
                          <w:p w14:paraId="3D493817" w14:textId="5B41D88B" w:rsidR="00FA75EB" w:rsidRPr="00B06432" w:rsidRDefault="00FA75EB" w:rsidP="00FA75EB">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介護予防講座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F6DBC" id="テキスト ボックス 59" o:spid="_x0000_s1039" type="#_x0000_t202" style="position:absolute;left:0;text-align:left;margin-left:288.6pt;margin-top:16pt;width:109.1pt;height:25.1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" filled="f" stroked="f" strokeweight=".5pt">
                <v:textbox>
                  <w:txbxContent>
                    <w:p w14:paraId="3D493817" w14:textId="5B41D88B" w:rsidR="00FA75EB" w:rsidRPr="00B06432" w:rsidRDefault="00FA75EB" w:rsidP="00FA75EB">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介護予防講座</w:t>
                      </w:r>
                    </w:p>
                  </w:txbxContent>
                </v:textbox>
              </v:shape>
            </w:pict>
          </mc:Fallback>
        </mc:AlternateContent>
      </w:r>
    </w:p>
    <w:p w14:paraId="38EA6684" w14:textId="64A3D971" w:rsidR="00F8280F" w:rsidRDefault="002B2BD4" w:rsidP="008C56D7">
      <w:pPr>
        <w:tabs>
          <w:tab w:val="left" w:pos="2011"/>
        </w:tabs>
        <w:rPr>
          <w:szCs w:val="21"/>
        </w:rPr>
      </w:pPr>
      <w:r>
        <w:rPr>
          <w:noProof/>
        </w:rPr>
        <w:drawing>
          <wp:anchor distT="0" distB="0" distL="114300" distR="114300" simplePos="0" relativeHeight="252641280" behindDoc="0" locked="0" layoutInCell="1" allowOverlap="1" wp14:anchorId="6B6E8F0D" wp14:editId="586C88D5">
            <wp:simplePos x="0" y="0"/>
            <wp:positionH relativeFrom="column">
              <wp:posOffset>3438571</wp:posOffset>
            </wp:positionH>
            <wp:positionV relativeFrom="paragraph">
              <wp:posOffset>32959</wp:posOffset>
            </wp:positionV>
            <wp:extent cx="561861" cy="627855"/>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861" cy="62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AF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22449" behindDoc="0" locked="0" layoutInCell="1" allowOverlap="1" wp14:anchorId="2CE63420" wp14:editId="45D0837F">
                <wp:simplePos x="0" y="0"/>
                <wp:positionH relativeFrom="margin">
                  <wp:posOffset>-73607</wp:posOffset>
                </wp:positionH>
                <wp:positionV relativeFrom="paragraph">
                  <wp:posOffset>154994</wp:posOffset>
                </wp:positionV>
                <wp:extent cx="2142627" cy="411099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rot="10800000">
                          <a:off x="0" y="0"/>
                          <a:ext cx="2142627" cy="4110990"/>
                        </a:xfrm>
                        <a:prstGeom prst="round2DiagRect">
                          <a:avLst/>
                        </a:prstGeom>
                        <a:gradFill flip="none" rotWithShape="1">
                          <a:gsLst>
                            <a:gs pos="0">
                              <a:srgbClr val="CCFFCC"/>
                            </a:gs>
                            <a:gs pos="50000">
                              <a:srgbClr val="CCFFCC"/>
                            </a:gs>
                            <a:gs pos="100000">
                              <a:schemeClr val="bg1"/>
                            </a:gs>
                          </a:gsLst>
                          <a:lin ang="8100000" scaled="1"/>
                          <a:tileRect/>
                        </a:gradFill>
                        <a:ln>
                          <a:noFill/>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77EA9A06"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F36E486"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FC6A3BF"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2F07870C" w14:textId="4C73FDC0" w:rsidR="00E70AB1" w:rsidRPr="00E70AB1" w:rsidRDefault="00E70AB1" w:rsidP="00E70AB1">
                            <w:pPr>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61E49F0" w14:textId="529FEFB0"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CBB0E6C" w14:textId="2EAB6C7F"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6E5DF75" w14:textId="3D1E76E4" w:rsidR="00E70AB1" w:rsidRPr="00D47ED3" w:rsidRDefault="00E70AB1" w:rsidP="00D47ED3">
                            <w:pPr>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00D47ED3">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4A1C23A3" w14:textId="34901249"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61A4DD8" w14:textId="0A290A59"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637EB89E" w14:textId="0F7D7FC2"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5C9B00B4" w14:textId="4176E151"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08AEB7CC"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3420" id="テキスト ボックス 39" o:spid="_x0000_s1040" style="position:absolute;left:0;text-align:left;margin-left:-5.8pt;margin-top:12.2pt;width:168.7pt;height:323.7pt;rotation:180;z-index:252222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42627,411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" adj="-11796480,,5400" path="m357112,l2142627,r,l2142627,3753878v,197228,-159884,357112,-357112,357112l,4110990r,l,357112c,159884,159884,,357112,xe" fillcolor="#cfc" stroked="f">
                <v:fill color2="white [3212]" rotate="t" angle="315" colors="0 #cfc;.5 #cfc;1 white" focus="100%" type="gradient"/>
                <v:stroke joinstyle="miter"/>
                <v:formulas/>
                <v:path arrowok="t" o:connecttype="custom" o:connectlocs="357112,0;2142627,0;2142627,0;2142627,3753878;1785515,4110990;0,4110990;0,4110990;0,357112;357112,0" o:connectangles="0,0,0,0,0,0,0,0,0" textboxrect="0,0,2142627,4110990"/>
                <v:textbox>
                  <w:txbxContent>
                    <w:p w14:paraId="77EA9A06"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3F36E486"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FC6A3BF"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2F07870C" w14:textId="4C73FDC0" w:rsidR="00E70AB1" w:rsidRPr="00E70AB1" w:rsidRDefault="00E70AB1" w:rsidP="00E70AB1">
                      <w:pPr>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rFonts w:ascii="HG丸ｺﾞｼｯｸM-PRO" w:eastAsia="HG丸ｺﾞｼｯｸM-PRO" w:hAnsi="HG丸ｺﾞｼｯｸM-PRO"/>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61E49F0" w14:textId="529FEFB0"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CBB0E6C" w14:textId="2EAB6C7F"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56E5DF75" w14:textId="3D1E76E4" w:rsidR="00E70AB1" w:rsidRPr="00D47ED3" w:rsidRDefault="00E70AB1" w:rsidP="00D47ED3">
                      <w:pPr>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E70AB1">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Pr="00E70AB1">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r w:rsidR="00D47ED3">
                        <w:rPr>
                          <w:rFonts w:hint="eastAsia"/>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 xml:space="preserve">　</w:t>
                      </w:r>
                    </w:p>
                    <w:p w14:paraId="4A1C23A3" w14:textId="34901249"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61A4DD8" w14:textId="0A290A59"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637EB89E" w14:textId="0F7D7FC2"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5C9B00B4" w14:textId="4176E151"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08AEB7CC" w14:textId="77777777" w:rsidR="00E70AB1" w:rsidRPr="00E70AB1" w:rsidRDefault="00E70AB1" w:rsidP="00E70AB1">
                      <w:pPr>
                        <w:rPr>
                          <w:b/>
                          <w:color w:val="CCFFCC"/>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txbxContent>
                </v:textbox>
                <w10:wrap anchorx="margin"/>
              </v:shape>
            </w:pict>
          </mc:Fallback>
        </mc:AlternateContent>
      </w:r>
      <w:r w:rsidR="00B0643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25524" behindDoc="0" locked="0" layoutInCell="1" allowOverlap="1" wp14:anchorId="6AADE0A4" wp14:editId="47717F57">
                <wp:simplePos x="0" y="0"/>
                <wp:positionH relativeFrom="margin">
                  <wp:posOffset>4630595</wp:posOffset>
                </wp:positionH>
                <wp:positionV relativeFrom="paragraph">
                  <wp:posOffset>177027</wp:posOffset>
                </wp:positionV>
                <wp:extent cx="2205095" cy="4296579"/>
                <wp:effectExtent l="0" t="0" r="5080" b="8890"/>
                <wp:wrapNone/>
                <wp:docPr id="10" name="テキスト ボックス 10"/>
                <wp:cNvGraphicFramePr/>
                <a:graphic xmlns:a="http://schemas.openxmlformats.org/drawingml/2006/main">
                  <a:graphicData uri="http://schemas.microsoft.com/office/word/2010/wordprocessingShape">
                    <wps:wsp>
                      <wps:cNvSpPr txBox="1"/>
                      <wps:spPr>
                        <a:xfrm rot="10800000" flipV="1">
                          <a:off x="0" y="0"/>
                          <a:ext cx="2205095" cy="4296579"/>
                        </a:xfrm>
                        <a:prstGeom prst="round2DiagRect">
                          <a:avLst/>
                        </a:prstGeom>
                        <a:gradFill flip="none" rotWithShape="1">
                          <a:gsLst>
                            <a:gs pos="0">
                              <a:srgbClr val="CC99FF">
                                <a:alpha val="0"/>
                              </a:srgbClr>
                            </a:gs>
                            <a:gs pos="50000">
                              <a:srgbClr val="FFCCFF"/>
                            </a:gs>
                            <a:gs pos="100000">
                              <a:schemeClr val="bg1"/>
                            </a:gs>
                          </a:gsLst>
                          <a:lin ang="8100000" scaled="1"/>
                          <a:tileRect/>
                        </a:gradFill>
                        <a:ln>
                          <a:noFill/>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4D02556E" w14:textId="77777777" w:rsidR="0036006F" w:rsidRPr="004A4AC7" w:rsidRDefault="0036006F" w:rsidP="0036006F">
                            <w:pPr>
                              <w:rPr>
                                <w14:textFill>
                                  <w14:gradFill>
                                    <w14:gsLst>
                                      <w14:gs w14:pos="0">
                                        <w14:srgbClr w14:val="FFC000"/>
                                      </w14:gs>
                                      <w14:gs w14:pos="50000">
                                        <w14:schemeClr w14:val="accent4">
                                          <w14:lumMod w14:val="20000"/>
                                          <w14:lumOff w14:val="80000"/>
                                        </w14:schemeClr>
                                      </w14:gs>
                                      <w14:gs w14:pos="100000">
                                        <w14:schemeClr w14:val="bg1"/>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E0A4" id="テキスト ボックス 10" o:spid="_x0000_s1041" style="position:absolute;left:0;text-align:left;margin-left:364.6pt;margin-top:13.95pt;width:173.65pt;height:338.3pt;rotation:180;flip:y;z-index:2522255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05095,4296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" adj="-11796480,,5400" path="m367523,l2205095,r,l2205095,3929056v,202977,-164546,367523,-367523,367523l,4296579r,l,367523c,164546,164546,,367523,xe" fillcolor="#c9f" stroked="f">
                <v:fill color2="white [3212]" o:opacity2="0" rotate="t" angle="315" colors="0 #c9f;.5 #fcf;1 white" focus="100%" type="gradient"/>
                <v:stroke joinstyle="miter"/>
                <v:formulas/>
                <v:path arrowok="t" o:connecttype="custom" o:connectlocs="367523,0;2205095,0;2205095,0;2205095,3929056;1837572,4296579;0,4296579;0,4296579;0,367523;367523,0" o:connectangles="0,0,0,0,0,0,0,0,0" textboxrect="0,0,2205095,4296579"/>
                <v:textbox>
                  <w:txbxContent>
                    <w:p w14:paraId="4D02556E" w14:textId="77777777" w:rsidR="0036006F" w:rsidRPr="004A4AC7" w:rsidRDefault="0036006F" w:rsidP="0036006F">
                      <w:pPr>
                        <w:rPr>
                          <w14:textFill>
                            <w14:gradFill>
                              <w14:gsLst>
                                <w14:gs w14:pos="0">
                                  <w14:srgbClr w14:val="FFC000"/>
                                </w14:gs>
                                <w14:gs w14:pos="50000">
                                  <w14:schemeClr w14:val="accent4">
                                    <w14:lumMod w14:val="20000"/>
                                    <w14:lumOff w14:val="80000"/>
                                  </w14:schemeClr>
                                </w14:gs>
                                <w14:gs w14:pos="100000">
                                  <w14:schemeClr w14:val="bg1"/>
                                </w14:gs>
                              </w14:gsLst>
                              <w14:path w14:path="circle">
                                <w14:fillToRect w14:l="50000" w14:t="50000" w14:r="50000" w14:b="50000"/>
                              </w14:path>
                            </w14:gradFill>
                          </w14:textFill>
                        </w:rPr>
                      </w:pPr>
                    </w:p>
                  </w:txbxContent>
                </v:textbox>
                <w10:wrap anchorx="margin"/>
              </v:shape>
            </w:pict>
          </mc:Fallback>
        </mc:AlternateContent>
      </w:r>
      <w:r w:rsidR="00D34C19">
        <w:rPr>
          <w:noProof/>
        </w:rPr>
        <w:drawing>
          <wp:anchor distT="0" distB="0" distL="114300" distR="114300" simplePos="0" relativeHeight="252598272" behindDoc="0" locked="0" layoutInCell="1" allowOverlap="1" wp14:anchorId="5D28F1C4" wp14:editId="23AE5BDF">
            <wp:simplePos x="0" y="0"/>
            <wp:positionH relativeFrom="column">
              <wp:posOffset>84455</wp:posOffset>
            </wp:positionH>
            <wp:positionV relativeFrom="paragraph">
              <wp:posOffset>166279</wp:posOffset>
            </wp:positionV>
            <wp:extent cx="1332117" cy="395522"/>
            <wp:effectExtent l="0" t="0" r="1905" b="5080"/>
            <wp:wrapNone/>
            <wp:docPr id="24784" name="図 23">
              <a:extLst xmlns:a="http://schemas.openxmlformats.org/drawingml/2006/main">
                <a:ext uri="{FF2B5EF4-FFF2-40B4-BE49-F238E27FC236}">
                  <a16:creationId xmlns:a16="http://schemas.microsoft.com/office/drawing/2014/main" id="{888528CE-E1C6-499C-97E6-0EFF6B3DE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4" name="図 23">
                      <a:extLst>
                        <a:ext uri="{FF2B5EF4-FFF2-40B4-BE49-F238E27FC236}">
                          <a16:creationId xmlns:a16="http://schemas.microsoft.com/office/drawing/2014/main" id="{888528CE-E1C6-499C-97E6-0EFF6B3DE54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2117" cy="395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4FC">
        <w:rPr>
          <w:noProof/>
        </w:rPr>
        <w:drawing>
          <wp:anchor distT="0" distB="0" distL="114300" distR="114300" simplePos="0" relativeHeight="252597248" behindDoc="0" locked="0" layoutInCell="1" allowOverlap="1" wp14:anchorId="7EB58AD1" wp14:editId="75844A10">
            <wp:simplePos x="0" y="0"/>
            <wp:positionH relativeFrom="column">
              <wp:posOffset>5289006</wp:posOffset>
            </wp:positionH>
            <wp:positionV relativeFrom="paragraph">
              <wp:posOffset>179705</wp:posOffset>
            </wp:positionV>
            <wp:extent cx="1492250" cy="470535"/>
            <wp:effectExtent l="0" t="0" r="0" b="0"/>
            <wp:wrapNone/>
            <wp:docPr id="24783" name="図 22">
              <a:extLst xmlns:a="http://schemas.openxmlformats.org/drawingml/2006/main">
                <a:ext uri="{FF2B5EF4-FFF2-40B4-BE49-F238E27FC236}">
                  <a16:creationId xmlns:a16="http://schemas.microsoft.com/office/drawing/2014/main" id="{FD3630CA-38BB-4202-9E76-699CF9367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3" name="図 22">
                      <a:extLst>
                        <a:ext uri="{FF2B5EF4-FFF2-40B4-BE49-F238E27FC236}">
                          <a16:creationId xmlns:a16="http://schemas.microsoft.com/office/drawing/2014/main" id="{FD3630CA-38BB-4202-9E76-699CF93679D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6D7">
        <w:rPr>
          <w:szCs w:val="21"/>
        </w:rPr>
        <w:tab/>
      </w:r>
    </w:p>
    <w:p w14:paraId="136BB6B0" w14:textId="5E8F9250" w:rsidR="00F8280F" w:rsidRDefault="00D34C19" w:rsidP="008C56D7">
      <w:pPr>
        <w:tabs>
          <w:tab w:val="left" w:pos="8891"/>
        </w:tabs>
        <w:rPr>
          <w:szCs w:val="21"/>
        </w:rPr>
      </w:pPr>
      <w:r>
        <w:rPr>
          <w:rFonts w:ascii="HG丸ｺﾞｼｯｸM-PRO" w:eastAsia="HG丸ｺﾞｼｯｸM-PRO" w:hAnsi="HG丸ｺﾞｼｯｸM-PRO"/>
          <w:b/>
          <w:noProof/>
          <w:color w:val="FF0000"/>
          <w:sz w:val="80"/>
          <w:szCs w:val="80"/>
        </w:rPr>
        <mc:AlternateContent>
          <mc:Choice Requires="wps">
            <w:drawing>
              <wp:anchor distT="0" distB="0" distL="114300" distR="114300" simplePos="0" relativeHeight="252497920" behindDoc="0" locked="0" layoutInCell="1" allowOverlap="1" wp14:anchorId="27B917F2" wp14:editId="2119CE40">
                <wp:simplePos x="0" y="0"/>
                <wp:positionH relativeFrom="column">
                  <wp:posOffset>1411605</wp:posOffset>
                </wp:positionH>
                <wp:positionV relativeFrom="paragraph">
                  <wp:posOffset>75565</wp:posOffset>
                </wp:positionV>
                <wp:extent cx="972185" cy="300355"/>
                <wp:effectExtent l="0" t="0" r="0" b="4445"/>
                <wp:wrapNone/>
                <wp:docPr id="44" name="テキスト ボックス 44"/>
                <wp:cNvGraphicFramePr/>
                <a:graphic xmlns:a="http://schemas.openxmlformats.org/drawingml/2006/main">
                  <a:graphicData uri="http://schemas.microsoft.com/office/word/2010/wordprocessingShape">
                    <wps:wsp>
                      <wps:cNvSpPr txBox="1"/>
                      <wps:spPr>
                        <a:xfrm>
                          <a:off x="0" y="0"/>
                          <a:ext cx="972185" cy="300355"/>
                        </a:xfrm>
                        <a:prstGeom prst="rect">
                          <a:avLst/>
                        </a:prstGeom>
                        <a:noFill/>
                        <a:ln w="6350">
                          <a:noFill/>
                        </a:ln>
                      </wps:spPr>
                      <wps:txbx>
                        <w:txbxContent>
                          <w:p w14:paraId="31AB9358" w14:textId="79090AFD" w:rsidR="00E70AB1" w:rsidRPr="009118B4" w:rsidRDefault="00E70AB1" w:rsidP="00E70AB1">
                            <w:pPr>
                              <w:jc w:val="center"/>
                              <w:rPr>
                                <w:rFonts w:ascii="HG丸ｺﾞｼｯｸM-PRO" w:eastAsia="HG丸ｺﾞｼｯｸM-PRO" w:hAnsi="HG丸ｺﾞｼｯｸM-PRO"/>
                                <w:b/>
                                <w:color w:val="00B050"/>
                                <w:szCs w:val="21"/>
                              </w:rPr>
                            </w:pPr>
                            <w:r w:rsidRPr="009118B4">
                              <w:rPr>
                                <w:rFonts w:ascii="HG丸ｺﾞｼｯｸM-PRO" w:eastAsia="HG丸ｺﾞｼｯｸM-PRO" w:hAnsi="HG丸ｺﾞｼｯｸM-PRO" w:hint="eastAsia"/>
                                <w:b/>
                                <w:color w:val="00B050"/>
                                <w:szCs w:val="21"/>
                              </w:rPr>
                              <w:t>光華・</w:t>
                            </w:r>
                            <w:r w:rsidRPr="009118B4">
                              <w:rPr>
                                <w:rFonts w:ascii="HG丸ｺﾞｼｯｸM-PRO" w:eastAsia="HG丸ｺﾞｼｯｸM-PRO" w:hAnsi="HG丸ｺﾞｼｯｸM-PRO"/>
                                <w:b/>
                                <w:color w:val="00B050"/>
                                <w:szCs w:val="21"/>
                              </w:rPr>
                              <w:t>精華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17F2" id="テキスト ボックス 44" o:spid="_x0000_s1042" type="#_x0000_t202" style="position:absolute;left:0;text-align:left;margin-left:111.15pt;margin-top:5.95pt;width:76.55pt;height:23.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" filled="f" stroked="f" strokeweight=".5pt">
                <v:textbox>
                  <w:txbxContent>
                    <w:p w14:paraId="31AB9358" w14:textId="79090AFD" w:rsidR="00E70AB1" w:rsidRPr="009118B4" w:rsidRDefault="00E70AB1" w:rsidP="00E70AB1">
                      <w:pPr>
                        <w:jc w:val="center"/>
                        <w:rPr>
                          <w:rFonts w:ascii="HG丸ｺﾞｼｯｸM-PRO" w:eastAsia="HG丸ｺﾞｼｯｸM-PRO" w:hAnsi="HG丸ｺﾞｼｯｸM-PRO"/>
                          <w:b/>
                          <w:color w:val="00B050"/>
                          <w:szCs w:val="21"/>
                        </w:rPr>
                      </w:pPr>
                      <w:r w:rsidRPr="009118B4">
                        <w:rPr>
                          <w:rFonts w:ascii="HG丸ｺﾞｼｯｸM-PRO" w:eastAsia="HG丸ｺﾞｼｯｸM-PRO" w:hAnsi="HG丸ｺﾞｼｯｸM-PRO" w:hint="eastAsia"/>
                          <w:b/>
                          <w:color w:val="00B050"/>
                          <w:szCs w:val="21"/>
                        </w:rPr>
                        <w:t>光華・</w:t>
                      </w:r>
                      <w:r w:rsidRPr="009118B4">
                        <w:rPr>
                          <w:rFonts w:ascii="HG丸ｺﾞｼｯｸM-PRO" w:eastAsia="HG丸ｺﾞｼｯｸM-PRO" w:hAnsi="HG丸ｺﾞｼｯｸM-PRO"/>
                          <w:b/>
                          <w:color w:val="00B050"/>
                          <w:szCs w:val="21"/>
                        </w:rPr>
                        <w:t>精華</w:t>
                      </w:r>
                    </w:p>
                  </w:txbxContent>
                </v:textbox>
              </v:shape>
            </w:pict>
          </mc:Fallback>
        </mc:AlternateContent>
      </w:r>
      <w:r>
        <w:rPr>
          <w:rFonts w:ascii="HG丸ｺﾞｼｯｸM-PRO" w:eastAsia="HG丸ｺﾞｼｯｸM-PRO" w:hAnsi="HG丸ｺﾞｼｯｸM-PRO"/>
          <w:b/>
          <w:noProof/>
          <w:color w:val="FF0000"/>
          <w:sz w:val="80"/>
          <w:szCs w:val="80"/>
        </w:rPr>
        <mc:AlternateContent>
          <mc:Choice Requires="wps">
            <w:drawing>
              <wp:anchor distT="0" distB="0" distL="114300" distR="114300" simplePos="0" relativeHeight="252499968" behindDoc="0" locked="0" layoutInCell="1" allowOverlap="1" wp14:anchorId="1810A05F" wp14:editId="5AB172DE">
                <wp:simplePos x="0" y="0"/>
                <wp:positionH relativeFrom="column">
                  <wp:posOffset>4173039</wp:posOffset>
                </wp:positionH>
                <wp:positionV relativeFrom="paragraph">
                  <wp:posOffset>71755</wp:posOffset>
                </wp:positionV>
                <wp:extent cx="1088020" cy="300942"/>
                <wp:effectExtent l="0" t="0" r="0" b="4445"/>
                <wp:wrapNone/>
                <wp:docPr id="45" name="テキスト ボックス 45"/>
                <wp:cNvGraphicFramePr/>
                <a:graphic xmlns:a="http://schemas.openxmlformats.org/drawingml/2006/main">
                  <a:graphicData uri="http://schemas.microsoft.com/office/word/2010/wordprocessingShape">
                    <wps:wsp>
                      <wps:cNvSpPr txBox="1"/>
                      <wps:spPr>
                        <a:xfrm>
                          <a:off x="0" y="0"/>
                          <a:ext cx="1088020" cy="300942"/>
                        </a:xfrm>
                        <a:prstGeom prst="rect">
                          <a:avLst/>
                        </a:prstGeom>
                        <a:noFill/>
                        <a:ln w="6350">
                          <a:noFill/>
                        </a:ln>
                      </wps:spPr>
                      <wps:txbx>
                        <w:txbxContent>
                          <w:p w14:paraId="40D4CCE1" w14:textId="1D8F0AEA" w:rsidR="00E70AB1" w:rsidRPr="009118B4" w:rsidRDefault="00E70AB1" w:rsidP="00E70AB1">
                            <w:pPr>
                              <w:rPr>
                                <w:rFonts w:ascii="HG丸ｺﾞｼｯｸM-PRO" w:eastAsia="HG丸ｺﾞｼｯｸM-PRO" w:hAnsi="HG丸ｺﾞｼｯｸM-PRO"/>
                                <w:b/>
                                <w:color w:val="7030A0"/>
                                <w:szCs w:val="21"/>
                              </w:rPr>
                            </w:pPr>
                            <w:r w:rsidRPr="009118B4">
                              <w:rPr>
                                <w:rFonts w:ascii="HG丸ｺﾞｼｯｸM-PRO" w:eastAsia="HG丸ｺﾞｼｯｸM-PRO" w:hAnsi="HG丸ｺﾞｼｯｸM-PRO" w:hint="eastAsia"/>
                                <w:b/>
                                <w:color w:val="7030A0"/>
                                <w:szCs w:val="21"/>
                              </w:rPr>
                              <w:t>竹の</w:t>
                            </w:r>
                            <w:r w:rsidRPr="009118B4">
                              <w:rPr>
                                <w:rFonts w:ascii="HG丸ｺﾞｼｯｸM-PRO" w:eastAsia="HG丸ｺﾞｼｯｸM-PRO" w:hAnsi="HG丸ｺﾞｼｯｸM-PRO"/>
                                <w:b/>
                                <w:color w:val="7030A0"/>
                                <w:szCs w:val="21"/>
                              </w:rPr>
                              <w:t>里・桜の里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A05F" id="テキスト ボックス 45" o:spid="_x0000_s1043" type="#_x0000_t202" style="position:absolute;left:0;text-align:left;margin-left:328.6pt;margin-top:5.65pt;width:85.65pt;height:23.7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" filled="f" stroked="f" strokeweight=".5pt">
                <v:textbox>
                  <w:txbxContent>
                    <w:p w14:paraId="40D4CCE1" w14:textId="1D8F0AEA" w:rsidR="00E70AB1" w:rsidRPr="009118B4" w:rsidRDefault="00E70AB1" w:rsidP="00E70AB1">
                      <w:pPr>
                        <w:rPr>
                          <w:rFonts w:ascii="HG丸ｺﾞｼｯｸM-PRO" w:eastAsia="HG丸ｺﾞｼｯｸM-PRO" w:hAnsi="HG丸ｺﾞｼｯｸM-PRO"/>
                          <w:b/>
                          <w:color w:val="7030A0"/>
                          <w:szCs w:val="21"/>
                        </w:rPr>
                      </w:pPr>
                      <w:r w:rsidRPr="009118B4">
                        <w:rPr>
                          <w:rFonts w:ascii="HG丸ｺﾞｼｯｸM-PRO" w:eastAsia="HG丸ｺﾞｼｯｸM-PRO" w:hAnsi="HG丸ｺﾞｼｯｸM-PRO" w:hint="eastAsia"/>
                          <w:b/>
                          <w:color w:val="7030A0"/>
                          <w:szCs w:val="21"/>
                        </w:rPr>
                        <w:t>竹の</w:t>
                      </w:r>
                      <w:r w:rsidRPr="009118B4">
                        <w:rPr>
                          <w:rFonts w:ascii="HG丸ｺﾞｼｯｸM-PRO" w:eastAsia="HG丸ｺﾞｼｯｸM-PRO" w:hAnsi="HG丸ｺﾞｼｯｸM-PRO"/>
                          <w:b/>
                          <w:color w:val="7030A0"/>
                          <w:szCs w:val="21"/>
                        </w:rPr>
                        <w:t>里・桜の里</w:t>
                      </w:r>
                    </w:p>
                  </w:txbxContent>
                </v:textbox>
              </v:shape>
            </w:pict>
          </mc:Fallback>
        </mc:AlternateContent>
      </w:r>
      <w:r w:rsidR="008C56D7">
        <w:rPr>
          <w:szCs w:val="21"/>
        </w:rPr>
        <w:tab/>
      </w:r>
    </w:p>
    <w:p w14:paraId="264C4486" w14:textId="6384FCB7" w:rsidR="00F8280F" w:rsidRDefault="002A3078" w:rsidP="00276585">
      <w:pPr>
        <w:rPr>
          <w:szCs w:val="21"/>
        </w:rPr>
      </w:pPr>
      <w:r>
        <w:rPr>
          <w:noProof/>
          <w:szCs w:val="21"/>
        </w:rPr>
        <mc:AlternateContent>
          <mc:Choice Requires="wps">
            <w:drawing>
              <wp:anchor distT="0" distB="0" distL="114300" distR="114300" simplePos="0" relativeHeight="252502016" behindDoc="0" locked="0" layoutInCell="1" allowOverlap="1" wp14:anchorId="5D50EC09" wp14:editId="7EC577B8">
                <wp:simplePos x="0" y="0"/>
                <wp:positionH relativeFrom="column">
                  <wp:posOffset>2812</wp:posOffset>
                </wp:positionH>
                <wp:positionV relativeFrom="paragraph">
                  <wp:posOffset>151583</wp:posOffset>
                </wp:positionV>
                <wp:extent cx="3182620" cy="870675"/>
                <wp:effectExtent l="0" t="0" r="17780" b="24765"/>
                <wp:wrapNone/>
                <wp:docPr id="47" name="テキスト ボックス 47"/>
                <wp:cNvGraphicFramePr/>
                <a:graphic xmlns:a="http://schemas.openxmlformats.org/drawingml/2006/main">
                  <a:graphicData uri="http://schemas.microsoft.com/office/word/2010/wordprocessingShape">
                    <wps:wsp>
                      <wps:cNvSpPr txBox="1"/>
                      <wps:spPr>
                        <a:xfrm>
                          <a:off x="0" y="0"/>
                          <a:ext cx="3182620" cy="870675"/>
                        </a:xfrm>
                        <a:prstGeom prst="rect">
                          <a:avLst/>
                        </a:prstGeom>
                        <a:noFill/>
                        <a:ln w="12700">
                          <a:solidFill>
                            <a:srgbClr val="00B050"/>
                          </a:solidFill>
                          <a:prstDash val="sysDot"/>
                        </a:ln>
                      </wps:spPr>
                      <wps:txbx>
                        <w:txbxContent>
                          <w:p w14:paraId="3BF105F0" w14:textId="1EBF86A0" w:rsidR="00AF7FAA" w:rsidRPr="00190650" w:rsidRDefault="005C44E6" w:rsidP="00190650">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★鑓水の里</w:t>
                            </w:r>
                            <w:r w:rsidRPr="00190650">
                              <w:rPr>
                                <w:rFonts w:ascii="HG丸ｺﾞｼｯｸM-PRO" w:eastAsia="HG丸ｺﾞｼｯｸM-PRO" w:hAnsi="HG丸ｺﾞｼｯｸM-PRO"/>
                                <w:szCs w:val="21"/>
                              </w:rPr>
                              <w:t>販売所</w:t>
                            </w:r>
                            <w:r w:rsidR="00AF7FAA" w:rsidRPr="00190650">
                              <w:rPr>
                                <w:rFonts w:ascii="HG丸ｺﾞｼｯｸM-PRO" w:eastAsia="HG丸ｺﾞｼｯｸM-PRO" w:hAnsi="HG丸ｺﾞｼｯｸM-PRO" w:hint="eastAsia"/>
                                <w:szCs w:val="21"/>
                              </w:rPr>
                              <w:t>★福祉まつり★御殿峠プロジェクト始動</w:t>
                            </w:r>
                          </w:p>
                          <w:p w14:paraId="5FD4C238" w14:textId="77777777" w:rsidR="00190650" w:rsidRDefault="002A3078"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地域と共に、楽しみながら夢を育み、「何か」を創り上げていきたいと思います！</w:t>
                            </w:r>
                          </w:p>
                          <w:p w14:paraId="7BB3DCF0" w14:textId="2941E401" w:rsidR="002A3078" w:rsidRPr="00190650" w:rsidRDefault="002A3078"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レッツトライ！</w:t>
                            </w:r>
                          </w:p>
                          <w:p w14:paraId="19E4DABD" w14:textId="017947B2" w:rsidR="00D47ED3" w:rsidRPr="00D47ED3" w:rsidRDefault="00D47ED3" w:rsidP="009118B4">
                            <w:pPr>
                              <w:spacing w:line="240" w:lineRule="exact"/>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704DC36" w14:textId="77777777" w:rsidR="00D47ED3" w:rsidRDefault="00D47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EC09" id="テキスト ボックス 47" o:spid="_x0000_s1044" type="#_x0000_t202" style="position:absolute;left:0;text-align:left;margin-left:.2pt;margin-top:11.95pt;width:250.6pt;height:68.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" filled="f" strokecolor="#00b050" strokeweight="1pt">
                <v:stroke dashstyle="1 1"/>
                <v:textbox>
                  <w:txbxContent>
                    <w:p w14:paraId="3BF105F0" w14:textId="1EBF86A0" w:rsidR="00AF7FAA" w:rsidRPr="00190650" w:rsidRDefault="005C44E6" w:rsidP="00190650">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★鑓水の里</w:t>
                      </w:r>
                      <w:r w:rsidRPr="00190650">
                        <w:rPr>
                          <w:rFonts w:ascii="HG丸ｺﾞｼｯｸM-PRO" w:eastAsia="HG丸ｺﾞｼｯｸM-PRO" w:hAnsi="HG丸ｺﾞｼｯｸM-PRO"/>
                          <w:szCs w:val="21"/>
                        </w:rPr>
                        <w:t>販売所</w:t>
                      </w:r>
                      <w:r w:rsidR="00AF7FAA" w:rsidRPr="00190650">
                        <w:rPr>
                          <w:rFonts w:ascii="HG丸ｺﾞｼｯｸM-PRO" w:eastAsia="HG丸ｺﾞｼｯｸM-PRO" w:hAnsi="HG丸ｺﾞｼｯｸM-PRO" w:hint="eastAsia"/>
                          <w:szCs w:val="21"/>
                        </w:rPr>
                        <w:t>★福祉まつり★御殿峠プロジェクト始動</w:t>
                      </w:r>
                    </w:p>
                    <w:p w14:paraId="5FD4C238" w14:textId="77777777" w:rsidR="00190650" w:rsidRDefault="002A3078"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地域と共に、楽しみながら夢を育み、「何か」を創り上げていきたいと思います！</w:t>
                      </w:r>
                    </w:p>
                    <w:p w14:paraId="7BB3DCF0" w14:textId="2941E401" w:rsidR="002A3078" w:rsidRPr="00190650" w:rsidRDefault="002A3078" w:rsidP="00190650">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レッツトライ！</w:t>
                      </w:r>
                    </w:p>
                    <w:p w14:paraId="19E4DABD" w14:textId="017947B2" w:rsidR="00D47ED3" w:rsidRPr="00D47ED3" w:rsidRDefault="00D47ED3" w:rsidP="009118B4">
                      <w:pPr>
                        <w:spacing w:line="240" w:lineRule="exact"/>
                        <w:rPr>
                          <w:rFonts w:ascii="HG丸ｺﾞｼｯｸM-PRO" w:eastAsia="HG丸ｺﾞｼｯｸM-PRO" w:hAnsi="HG丸ｺﾞｼｯｸM-PRO"/>
                          <w:b/>
                          <w:color w:val="CCFFCC"/>
                          <w:sz w:val="20"/>
                          <w:szCs w:val="20"/>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p>
                    <w:p w14:paraId="1704DC36" w14:textId="77777777" w:rsidR="00D47ED3" w:rsidRDefault="00D47ED3"/>
                  </w:txbxContent>
                </v:textbox>
              </v:shape>
            </w:pict>
          </mc:Fallback>
        </mc:AlternateContent>
      </w:r>
      <w:r>
        <w:rPr>
          <w:noProof/>
          <w:szCs w:val="21"/>
        </w:rPr>
        <mc:AlternateContent>
          <mc:Choice Requires="wps">
            <w:drawing>
              <wp:anchor distT="0" distB="0" distL="114300" distR="114300" simplePos="0" relativeHeight="252509184" behindDoc="0" locked="0" layoutInCell="1" allowOverlap="1" wp14:anchorId="0CEA733F" wp14:editId="54AEE6CE">
                <wp:simplePos x="0" y="0"/>
                <wp:positionH relativeFrom="column">
                  <wp:posOffset>3791041</wp:posOffset>
                </wp:positionH>
                <wp:positionV relativeFrom="paragraph">
                  <wp:posOffset>137069</wp:posOffset>
                </wp:positionV>
                <wp:extent cx="2994025" cy="885372"/>
                <wp:effectExtent l="0" t="0" r="15875" b="10160"/>
                <wp:wrapNone/>
                <wp:docPr id="53" name="テキスト ボックス 53"/>
                <wp:cNvGraphicFramePr/>
                <a:graphic xmlns:a="http://schemas.openxmlformats.org/drawingml/2006/main">
                  <a:graphicData uri="http://schemas.microsoft.com/office/word/2010/wordprocessingShape">
                    <wps:wsp>
                      <wps:cNvSpPr txBox="1"/>
                      <wps:spPr>
                        <a:xfrm>
                          <a:off x="0" y="0"/>
                          <a:ext cx="2994025" cy="885372"/>
                        </a:xfrm>
                        <a:prstGeom prst="rect">
                          <a:avLst/>
                        </a:prstGeom>
                        <a:noFill/>
                        <a:ln w="12700">
                          <a:solidFill>
                            <a:srgbClr val="7030A0"/>
                          </a:solidFill>
                          <a:prstDash val="sysDot"/>
                        </a:ln>
                      </wps:spPr>
                      <wps:txbx>
                        <w:txbxContent>
                          <w:p w14:paraId="6415B915" w14:textId="77777777" w:rsidR="00C756A7" w:rsidRPr="00190650" w:rsidRDefault="00E21B8E" w:rsidP="00C02338">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w:t>
                            </w:r>
                            <w:r w:rsidR="00E37BE6" w:rsidRPr="00190650">
                              <w:rPr>
                                <w:rFonts w:ascii="HG丸ｺﾞｼｯｸM-PRO" w:eastAsia="HG丸ｺﾞｼｯｸM-PRO" w:hAnsi="HG丸ｺﾞｼｯｸM-PRO" w:hint="eastAsia"/>
                                <w:szCs w:val="21"/>
                              </w:rPr>
                              <w:t>将棋の会★ボッチャの会★介護予防体操</w:t>
                            </w:r>
                          </w:p>
                          <w:p w14:paraId="5E3CB33B" w14:textId="649D25B4" w:rsidR="00AF7FAA" w:rsidRPr="00190650" w:rsidRDefault="00AF7FAA" w:rsidP="00C02338">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★福祉まつり</w:t>
                            </w:r>
                          </w:p>
                          <w:p w14:paraId="6F801CCF" w14:textId="0E8A4545" w:rsidR="00AF7FAA" w:rsidRPr="00190650" w:rsidRDefault="00AF7FAA" w:rsidP="00C02338">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地域の方、</w:t>
                            </w:r>
                            <w:r w:rsidR="002A3078" w:rsidRPr="00190650">
                              <w:rPr>
                                <w:rFonts w:ascii="HG丸ｺﾞｼｯｸM-PRO" w:eastAsia="HG丸ｺﾞｼｯｸM-PRO" w:hAnsi="HG丸ｺﾞｼｯｸM-PRO" w:hint="eastAsia"/>
                                <w:szCs w:val="21"/>
                              </w:rPr>
                              <w:t>関係機関などと協働して</w:t>
                            </w:r>
                            <w:r w:rsidR="007E0F5B">
                              <w:rPr>
                                <w:rFonts w:ascii="HG丸ｺﾞｼｯｸM-PRO" w:eastAsia="HG丸ｺﾞｼｯｸM-PRO" w:hAnsi="HG丸ｺﾞｼｯｸM-PRO" w:hint="eastAsia"/>
                                <w:szCs w:val="21"/>
                              </w:rPr>
                              <w:t>、入居者様も職員</w:t>
                            </w:r>
                            <w:r w:rsidR="002A3078" w:rsidRPr="00190650">
                              <w:rPr>
                                <w:rFonts w:ascii="HG丸ｺﾞｼｯｸM-PRO" w:eastAsia="HG丸ｺﾞｼｯｸM-PRO" w:hAnsi="HG丸ｺﾞｼｯｸM-PRO" w:hint="eastAsia"/>
                                <w:szCs w:val="21"/>
                              </w:rPr>
                              <w:t>も共に</w:t>
                            </w:r>
                            <w:r w:rsidR="007E0F5B">
                              <w:rPr>
                                <w:rFonts w:ascii="HG丸ｺﾞｼｯｸM-PRO" w:eastAsia="HG丸ｺﾞｼｯｸM-PRO" w:hAnsi="HG丸ｺﾞｼｯｸM-PRO" w:hint="eastAsia"/>
                                <w:szCs w:val="21"/>
                              </w:rPr>
                              <w:t>笑顔で</w:t>
                            </w:r>
                            <w:r w:rsidR="002A3078" w:rsidRPr="00190650">
                              <w:rPr>
                                <w:rFonts w:ascii="HG丸ｺﾞｼｯｸM-PRO" w:eastAsia="HG丸ｺﾞｼｯｸM-PRO" w:hAnsi="HG丸ｺﾞｼｯｸM-PRO" w:hint="eastAsia"/>
                                <w:szCs w:val="21"/>
                              </w:rPr>
                              <w:t>行事や活動を盛り上げています</w:t>
                            </w:r>
                            <w:r w:rsidR="007E0F5B">
                              <w:rPr>
                                <w:rFonts w:ascii="HG丸ｺﾞｼｯｸM-PRO" w:eastAsia="HG丸ｺﾞｼｯｸM-PRO" w:hAnsi="HG丸ｺﾞｼｯｸM-PRO" w:hint="eastAsia"/>
                                <w:szCs w:val="21"/>
                              </w:rPr>
                              <w:t>！</w:t>
                            </w:r>
                          </w:p>
                          <w:p w14:paraId="5DC7C631" w14:textId="58845509" w:rsidR="00AF7FAA" w:rsidRPr="00AF7FAA" w:rsidRDefault="00AF7FAA" w:rsidP="00AF7FAA">
                            <w:pPr>
                              <w:spacing w:line="240" w:lineRule="exact"/>
                              <w:rPr>
                                <w:rFonts w:ascii="HG丸ｺﾞｼｯｸM-PRO" w:eastAsia="HG丸ｺﾞｼｯｸM-PRO" w:hAnsi="HG丸ｺﾞｼｯｸM-PRO"/>
                                <w:sz w:val="20"/>
                                <w:szCs w:val="20"/>
                              </w:rPr>
                            </w:pPr>
                          </w:p>
                          <w:p w14:paraId="034A6FC3" w14:textId="59B4C9CE" w:rsidR="00E37BE6" w:rsidRPr="003F431C" w:rsidRDefault="00E37BE6" w:rsidP="009118B4">
                            <w:pPr>
                              <w:spacing w:line="24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733F" id="テキスト ボックス 53" o:spid="_x0000_s1045" type="#_x0000_t202" style="position:absolute;left:0;text-align:left;margin-left:298.5pt;margin-top:10.8pt;width:235.75pt;height:69.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" filled="f" strokecolor="#7030a0" strokeweight="1pt">
                <v:stroke dashstyle="1 1"/>
                <v:textbox>
                  <w:txbxContent>
                    <w:p w14:paraId="6415B915" w14:textId="77777777" w:rsidR="00C756A7" w:rsidRPr="00190650" w:rsidRDefault="00E21B8E" w:rsidP="00C02338">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w:t>
                      </w:r>
                      <w:r w:rsidR="00E37BE6" w:rsidRPr="00190650">
                        <w:rPr>
                          <w:rFonts w:ascii="HG丸ｺﾞｼｯｸM-PRO" w:eastAsia="HG丸ｺﾞｼｯｸM-PRO" w:hAnsi="HG丸ｺﾞｼｯｸM-PRO" w:hint="eastAsia"/>
                          <w:szCs w:val="21"/>
                        </w:rPr>
                        <w:t>将棋の会★ボッチャの会★介護予防体操</w:t>
                      </w:r>
                    </w:p>
                    <w:p w14:paraId="5E3CB33B" w14:textId="649D25B4" w:rsidR="00AF7FAA" w:rsidRPr="00190650" w:rsidRDefault="00AF7FAA" w:rsidP="00C02338">
                      <w:pPr>
                        <w:spacing w:line="240" w:lineRule="exact"/>
                        <w:ind w:left="210" w:hangingChars="100" w:hanging="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★福祉まつり</w:t>
                      </w:r>
                    </w:p>
                    <w:p w14:paraId="6F801CCF" w14:textId="0E8A4545" w:rsidR="00AF7FAA" w:rsidRPr="00190650" w:rsidRDefault="00AF7FAA" w:rsidP="00C02338">
                      <w:pPr>
                        <w:spacing w:line="240" w:lineRule="exact"/>
                        <w:ind w:leftChars="100" w:left="210"/>
                        <w:rPr>
                          <w:rFonts w:ascii="HG丸ｺﾞｼｯｸM-PRO" w:eastAsia="HG丸ｺﾞｼｯｸM-PRO" w:hAnsi="HG丸ｺﾞｼｯｸM-PRO"/>
                          <w:szCs w:val="21"/>
                        </w:rPr>
                      </w:pPr>
                      <w:r w:rsidRPr="00190650">
                        <w:rPr>
                          <w:rFonts w:ascii="HG丸ｺﾞｼｯｸM-PRO" w:eastAsia="HG丸ｺﾞｼｯｸM-PRO" w:hAnsi="HG丸ｺﾞｼｯｸM-PRO" w:hint="eastAsia"/>
                          <w:szCs w:val="21"/>
                        </w:rPr>
                        <w:t>地域の方、</w:t>
                      </w:r>
                      <w:r w:rsidR="002A3078" w:rsidRPr="00190650">
                        <w:rPr>
                          <w:rFonts w:ascii="HG丸ｺﾞｼｯｸM-PRO" w:eastAsia="HG丸ｺﾞｼｯｸM-PRO" w:hAnsi="HG丸ｺﾞｼｯｸM-PRO" w:hint="eastAsia"/>
                          <w:szCs w:val="21"/>
                        </w:rPr>
                        <w:t>関係機関などと協働して</w:t>
                      </w:r>
                      <w:r w:rsidR="007E0F5B">
                        <w:rPr>
                          <w:rFonts w:ascii="HG丸ｺﾞｼｯｸM-PRO" w:eastAsia="HG丸ｺﾞｼｯｸM-PRO" w:hAnsi="HG丸ｺﾞｼｯｸM-PRO" w:hint="eastAsia"/>
                          <w:szCs w:val="21"/>
                        </w:rPr>
                        <w:t>、入居者様も職員</w:t>
                      </w:r>
                      <w:r w:rsidR="002A3078" w:rsidRPr="00190650">
                        <w:rPr>
                          <w:rFonts w:ascii="HG丸ｺﾞｼｯｸM-PRO" w:eastAsia="HG丸ｺﾞｼｯｸM-PRO" w:hAnsi="HG丸ｺﾞｼｯｸM-PRO" w:hint="eastAsia"/>
                          <w:szCs w:val="21"/>
                        </w:rPr>
                        <w:t>も共に</w:t>
                      </w:r>
                      <w:r w:rsidR="007E0F5B">
                        <w:rPr>
                          <w:rFonts w:ascii="HG丸ｺﾞｼｯｸM-PRO" w:eastAsia="HG丸ｺﾞｼｯｸM-PRO" w:hAnsi="HG丸ｺﾞｼｯｸM-PRO" w:hint="eastAsia"/>
                          <w:szCs w:val="21"/>
                        </w:rPr>
                        <w:t>笑顔で</w:t>
                      </w:r>
                      <w:r w:rsidR="002A3078" w:rsidRPr="00190650">
                        <w:rPr>
                          <w:rFonts w:ascii="HG丸ｺﾞｼｯｸM-PRO" w:eastAsia="HG丸ｺﾞｼｯｸM-PRO" w:hAnsi="HG丸ｺﾞｼｯｸM-PRO" w:hint="eastAsia"/>
                          <w:szCs w:val="21"/>
                        </w:rPr>
                        <w:t>行事や活動を盛り上げています</w:t>
                      </w:r>
                      <w:r w:rsidR="007E0F5B">
                        <w:rPr>
                          <w:rFonts w:ascii="HG丸ｺﾞｼｯｸM-PRO" w:eastAsia="HG丸ｺﾞｼｯｸM-PRO" w:hAnsi="HG丸ｺﾞｼｯｸM-PRO" w:hint="eastAsia"/>
                          <w:szCs w:val="21"/>
                        </w:rPr>
                        <w:t>！</w:t>
                      </w:r>
                    </w:p>
                    <w:p w14:paraId="5DC7C631" w14:textId="58845509" w:rsidR="00AF7FAA" w:rsidRPr="00AF7FAA" w:rsidRDefault="00AF7FAA" w:rsidP="00AF7FAA">
                      <w:pPr>
                        <w:spacing w:line="240" w:lineRule="exact"/>
                        <w:rPr>
                          <w:rFonts w:ascii="HG丸ｺﾞｼｯｸM-PRO" w:eastAsia="HG丸ｺﾞｼｯｸM-PRO" w:hAnsi="HG丸ｺﾞｼｯｸM-PRO"/>
                          <w:sz w:val="20"/>
                          <w:szCs w:val="20"/>
                        </w:rPr>
                      </w:pPr>
                    </w:p>
                    <w:p w14:paraId="034A6FC3" w14:textId="59B4C9CE" w:rsidR="00E37BE6" w:rsidRPr="003F431C" w:rsidRDefault="00E37BE6" w:rsidP="009118B4">
                      <w:pPr>
                        <w:spacing w:line="240" w:lineRule="exact"/>
                        <w:rPr>
                          <w:rFonts w:ascii="HG丸ｺﾞｼｯｸM-PRO" w:eastAsia="HG丸ｺﾞｼｯｸM-PRO" w:hAnsi="HG丸ｺﾞｼｯｸM-PRO"/>
                          <w:sz w:val="20"/>
                          <w:szCs w:val="20"/>
                        </w:rPr>
                      </w:pPr>
                    </w:p>
                  </w:txbxContent>
                </v:textbox>
              </v:shape>
            </w:pict>
          </mc:Fallback>
        </mc:AlternateContent>
      </w:r>
    </w:p>
    <w:p w14:paraId="56ED8033" w14:textId="163B62C3" w:rsidR="00F8280F" w:rsidRDefault="00F8280F" w:rsidP="00276585">
      <w:pPr>
        <w:rPr>
          <w:szCs w:val="21"/>
        </w:rPr>
      </w:pPr>
    </w:p>
    <w:p w14:paraId="705C1538" w14:textId="5EC5BDDB" w:rsidR="00F8280F" w:rsidRDefault="00F8280F" w:rsidP="00276585">
      <w:pPr>
        <w:rPr>
          <w:szCs w:val="21"/>
        </w:rPr>
      </w:pPr>
    </w:p>
    <w:p w14:paraId="17A6E661" w14:textId="0C4D9564" w:rsidR="00F8280F" w:rsidRDefault="00F8280F" w:rsidP="00276585">
      <w:pPr>
        <w:rPr>
          <w:szCs w:val="21"/>
        </w:rPr>
      </w:pPr>
    </w:p>
    <w:p w14:paraId="78E0D367" w14:textId="4FB1FB33" w:rsidR="00F8280F" w:rsidRDefault="00B06432" w:rsidP="00276585">
      <w:pPr>
        <w:rPr>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17324" behindDoc="0" locked="0" layoutInCell="1" allowOverlap="1" wp14:anchorId="660D5876" wp14:editId="721F96AE">
                <wp:simplePos x="0" y="0"/>
                <wp:positionH relativeFrom="margin">
                  <wp:posOffset>2295019</wp:posOffset>
                </wp:positionH>
                <wp:positionV relativeFrom="paragraph">
                  <wp:posOffset>182536</wp:posOffset>
                </wp:positionV>
                <wp:extent cx="2170323" cy="3547431"/>
                <wp:effectExtent l="0" t="0" r="1905" b="0"/>
                <wp:wrapNone/>
                <wp:docPr id="37" name="テキスト ボックス 37"/>
                <wp:cNvGraphicFramePr/>
                <a:graphic xmlns:a="http://schemas.openxmlformats.org/drawingml/2006/main">
                  <a:graphicData uri="http://schemas.microsoft.com/office/word/2010/wordprocessingShape">
                    <wps:wsp>
                      <wps:cNvSpPr txBox="1"/>
                      <wps:spPr>
                        <a:xfrm rot="10800000">
                          <a:off x="0" y="0"/>
                          <a:ext cx="2170323" cy="3547431"/>
                        </a:xfrm>
                        <a:prstGeom prst="round2DiagRect">
                          <a:avLst/>
                        </a:prstGeom>
                        <a:gradFill flip="none" rotWithShape="1">
                          <a:gsLst>
                            <a:gs pos="0">
                              <a:srgbClr val="FFCCCC"/>
                            </a:gs>
                            <a:gs pos="50000">
                              <a:schemeClr val="accent2">
                                <a:lumMod val="40000"/>
                                <a:lumOff val="60000"/>
                              </a:schemeClr>
                            </a:gs>
                            <a:gs pos="100000">
                              <a:schemeClr val="bg1"/>
                            </a:gs>
                          </a:gsLst>
                          <a:lin ang="8100000" scaled="1"/>
                          <a:tileRect/>
                        </a:gradFill>
                        <a:ln>
                          <a:noFill/>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0E79FC49" w14:textId="77777777" w:rsidR="00D34C19" w:rsidRPr="00C72AF5" w:rsidRDefault="00D34C19" w:rsidP="00D34C19">
                            <w:pPr>
                              <w:rPr>
                                <w14:textFill>
                                  <w14:gradFill>
                                    <w14:gsLst>
                                      <w14:gs w14:pos="0">
                                        <w14:schemeClr w14:val="bg1">
                                          <w14:alpha w14:val="100000"/>
                                        </w14:schemeClr>
                                      </w14:gs>
                                      <w14:gs w14:pos="50000">
                                        <w14:schemeClr w14:val="accent4">
                                          <w14:lumMod w14:val="20000"/>
                                          <w14:lumOff w14:val="80000"/>
                                        </w14:schemeClr>
                                      </w14:gs>
                                      <w14:gs w14:pos="100000">
                                        <w14:schemeClr w14:val="accent2">
                                          <w14:lumMod w14:val="40000"/>
                                          <w14:lumOff w14:val="60000"/>
                                        </w14:schemeClr>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D5876" id="テキスト ボックス 37" o:spid="_x0000_s1046" style="position:absolute;left:0;text-align:left;margin-left:180.7pt;margin-top:14.35pt;width:170.9pt;height:279.35pt;rotation:180;z-index:252217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70323,35474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" adj="-11796480,,5400" path="m361728,l2170323,r,l2170323,3185703v,199777,-161951,361728,-361728,361728l,3547431r,l,361728c,161951,161951,,361728,xe" fillcolor="#fcc" stroked="f">
                <v:fill color2="white [3212]" rotate="t" angle="315" colors="0 #fcc;.5 #fcd4a5;1 white" focus="100%" type="gradient"/>
                <v:stroke joinstyle="miter"/>
                <v:formulas/>
                <v:path arrowok="t" o:connecttype="custom" o:connectlocs="361728,0;2170323,0;2170323,0;2170323,3185703;1808595,3547431;0,3547431;0,3547431;0,361728;361728,0" o:connectangles="0,0,0,0,0,0,0,0,0" textboxrect="0,0,2170323,3547431"/>
                <v:textbox>
                  <w:txbxContent>
                    <w:p w14:paraId="0E79FC49" w14:textId="77777777" w:rsidR="00D34C19" w:rsidRPr="00C72AF5" w:rsidRDefault="00D34C19" w:rsidP="00D34C19">
                      <w:pPr>
                        <w:rPr>
                          <w14:textFill>
                            <w14:gradFill>
                              <w14:gsLst>
                                <w14:gs w14:pos="0">
                                  <w14:schemeClr w14:val="bg1">
                                    <w14:alpha w14:val="100000"/>
                                  </w14:schemeClr>
                                </w14:gs>
                                <w14:gs w14:pos="50000">
                                  <w14:schemeClr w14:val="accent4">
                                    <w14:lumMod w14:val="20000"/>
                                    <w14:lumOff w14:val="80000"/>
                                  </w14:schemeClr>
                                </w14:gs>
                                <w14:gs w14:pos="100000">
                                  <w14:schemeClr w14:val="accent2">
                                    <w14:lumMod w14:val="40000"/>
                                    <w14:lumOff w14:val="60000"/>
                                  </w14:schemeClr>
                                </w14:gs>
                              </w14:gsLst>
                              <w14:path w14:path="circle">
                                <w14:fillToRect w14:l="50000" w14:t="50000" w14:r="50000" w14:b="50000"/>
                              </w14:path>
                            </w14:gradFill>
                          </w14:textFill>
                        </w:rPr>
                      </w:pPr>
                    </w:p>
                  </w:txbxContent>
                </v:textbox>
                <w10:wrap anchorx="margin"/>
              </v:shape>
            </w:pict>
          </mc:Fallback>
        </mc:AlternateContent>
      </w:r>
      <w:r>
        <w:rPr>
          <w:noProof/>
        </w:rPr>
        <w:drawing>
          <wp:anchor distT="0" distB="0" distL="114300" distR="114300" simplePos="0" relativeHeight="252603392" behindDoc="0" locked="0" layoutInCell="1" allowOverlap="1" wp14:anchorId="04139138" wp14:editId="510CFCD0">
            <wp:simplePos x="0" y="0"/>
            <wp:positionH relativeFrom="column">
              <wp:posOffset>2574925</wp:posOffset>
            </wp:positionH>
            <wp:positionV relativeFrom="paragraph">
              <wp:posOffset>184150</wp:posOffset>
            </wp:positionV>
            <wp:extent cx="1771650" cy="389890"/>
            <wp:effectExtent l="0" t="0" r="0" b="0"/>
            <wp:wrapNone/>
            <wp:docPr id="23759" name="図 22">
              <a:extLst xmlns:a="http://schemas.openxmlformats.org/drawingml/2006/main">
                <a:ext uri="{FF2B5EF4-FFF2-40B4-BE49-F238E27FC236}">
                  <a16:creationId xmlns:a16="http://schemas.microsoft.com/office/drawing/2014/main" id="{CE3AE7E2-6D2C-41EC-88CA-5FAB8179A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9" name="図 22">
                      <a:extLst>
                        <a:ext uri="{FF2B5EF4-FFF2-40B4-BE49-F238E27FC236}">
                          <a16:creationId xmlns:a16="http://schemas.microsoft.com/office/drawing/2014/main" id="{CE3AE7E2-6D2C-41EC-88CA-5FAB8179A886}"/>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389890"/>
                    </a:xfrm>
                    <a:prstGeom prst="rect">
                      <a:avLst/>
                    </a:prstGeom>
                    <a:noFill/>
                    <a:ln>
                      <a:noFill/>
                    </a:ln>
                  </pic:spPr>
                </pic:pic>
              </a:graphicData>
            </a:graphic>
          </wp:anchor>
        </w:drawing>
      </w:r>
      <w:r w:rsidR="00C02338" w:rsidRPr="00705FD9">
        <w:rPr>
          <w:noProof/>
          <w:szCs w:val="21"/>
        </w:rPr>
        <w:drawing>
          <wp:anchor distT="0" distB="0" distL="114300" distR="114300" simplePos="0" relativeHeight="252593152" behindDoc="0" locked="0" layoutInCell="1" allowOverlap="1" wp14:anchorId="1C36B052" wp14:editId="4EE8D2E8">
            <wp:simplePos x="0" y="0"/>
            <wp:positionH relativeFrom="column">
              <wp:posOffset>238234</wp:posOffset>
            </wp:positionH>
            <wp:positionV relativeFrom="paragraph">
              <wp:posOffset>189055</wp:posOffset>
            </wp:positionV>
            <wp:extent cx="1206806" cy="865896"/>
            <wp:effectExtent l="57150" t="57150" r="50800" b="4889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186" b="10850"/>
                    <a:stretch/>
                  </pic:blipFill>
                  <pic:spPr bwMode="auto">
                    <a:xfrm>
                      <a:off x="0" y="0"/>
                      <a:ext cx="1206806" cy="865896"/>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B1126" w14:textId="00B84E0B" w:rsidR="00F8280F" w:rsidRDefault="00C02338" w:rsidP="00276585">
      <w:pPr>
        <w:rPr>
          <w:szCs w:val="21"/>
        </w:rPr>
      </w:pPr>
      <w:r w:rsidRPr="00705FD9">
        <w:rPr>
          <w:noProof/>
          <w:szCs w:val="21"/>
        </w:rPr>
        <w:drawing>
          <wp:anchor distT="0" distB="0" distL="114300" distR="114300" simplePos="0" relativeHeight="252594176" behindDoc="0" locked="0" layoutInCell="1" allowOverlap="1" wp14:anchorId="32E9C427" wp14:editId="5283C937">
            <wp:simplePos x="0" y="0"/>
            <wp:positionH relativeFrom="column">
              <wp:posOffset>5129711</wp:posOffset>
            </wp:positionH>
            <wp:positionV relativeFrom="paragraph">
              <wp:posOffset>24584</wp:posOffset>
            </wp:positionV>
            <wp:extent cx="1482634" cy="1034156"/>
            <wp:effectExtent l="57150" t="38100" r="41910" b="5207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634" cy="1034156"/>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6DCD05" w14:textId="77E560A7" w:rsidR="00F8280F" w:rsidRDefault="002A3078" w:rsidP="00276585">
      <w:pPr>
        <w:rPr>
          <w:szCs w:val="21"/>
        </w:rPr>
      </w:pPr>
      <w:r>
        <w:rPr>
          <w:rFonts w:ascii="HG丸ｺﾞｼｯｸM-PRO" w:eastAsia="HG丸ｺﾞｼｯｸM-PRO" w:hAnsi="HG丸ｺﾞｼｯｸM-PRO"/>
          <w:b/>
          <w:noProof/>
          <w:color w:val="FF0000"/>
          <w:sz w:val="80"/>
          <w:szCs w:val="80"/>
        </w:rPr>
        <mc:AlternateContent>
          <mc:Choice Requires="wps">
            <w:drawing>
              <wp:anchor distT="0" distB="0" distL="114300" distR="114300" simplePos="0" relativeHeight="252605440" behindDoc="0" locked="0" layoutInCell="1" allowOverlap="1" wp14:anchorId="567299AD" wp14:editId="2C80C47C">
                <wp:simplePos x="0" y="0"/>
                <wp:positionH relativeFrom="column">
                  <wp:posOffset>2614930</wp:posOffset>
                </wp:positionH>
                <wp:positionV relativeFrom="paragraph">
                  <wp:posOffset>111936</wp:posOffset>
                </wp:positionV>
                <wp:extent cx="1552575" cy="42037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552575" cy="420370"/>
                        </a:xfrm>
                        <a:prstGeom prst="rect">
                          <a:avLst/>
                        </a:prstGeom>
                        <a:noFill/>
                        <a:ln w="6350">
                          <a:noFill/>
                        </a:ln>
                      </wps:spPr>
                      <wps:txbx>
                        <w:txbxContent>
                          <w:p w14:paraId="5EED9617" w14:textId="5BA3DBE0" w:rsidR="00D34C19" w:rsidRDefault="00D34C19" w:rsidP="00D34C19">
                            <w:pPr>
                              <w:spacing w:line="240" w:lineRule="exact"/>
                              <w:jc w:val="center"/>
                              <w:rPr>
                                <w:rFonts w:ascii="HG丸ｺﾞｼｯｸM-PRO" w:eastAsia="HG丸ｺﾞｼｯｸM-PRO" w:hAnsi="HG丸ｺﾞｼｯｸM-PRO"/>
                                <w:b/>
                                <w:color w:val="FF9966"/>
                                <w:szCs w:val="21"/>
                              </w:rPr>
                            </w:pPr>
                            <w:r w:rsidRPr="00D34C19">
                              <w:rPr>
                                <w:rFonts w:ascii="HG丸ｺﾞｼｯｸM-PRO" w:eastAsia="HG丸ｺﾞｼｯｸM-PRO" w:hAnsi="HG丸ｺﾞｼｯｸM-PRO" w:hint="eastAsia"/>
                                <w:b/>
                                <w:color w:val="FF9966"/>
                                <w:szCs w:val="21"/>
                              </w:rPr>
                              <w:t>介護予防推進センター</w:t>
                            </w:r>
                          </w:p>
                          <w:p w14:paraId="106E8BEC" w14:textId="105D1B50" w:rsidR="00D34C19" w:rsidRPr="00D34C19" w:rsidRDefault="00D34C19" w:rsidP="00D34C19">
                            <w:pPr>
                              <w:spacing w:line="240" w:lineRule="exact"/>
                              <w:jc w:val="center"/>
                              <w:rPr>
                                <w:rFonts w:ascii="HG丸ｺﾞｼｯｸM-PRO" w:eastAsia="HG丸ｺﾞｼｯｸM-PRO" w:hAnsi="HG丸ｺﾞｼｯｸM-PRO"/>
                                <w:b/>
                                <w:color w:val="FF9966"/>
                                <w:szCs w:val="21"/>
                              </w:rPr>
                            </w:pPr>
                            <w:r w:rsidRPr="00D34C19">
                              <w:rPr>
                                <w:rFonts w:ascii="HG丸ｺﾞｼｯｸM-PRO" w:eastAsia="HG丸ｺﾞｼｯｸM-PRO" w:hAnsi="HG丸ｺﾞｼｯｸM-PRO" w:hint="eastAsia"/>
                                <w:b/>
                                <w:color w:val="FF9966"/>
                                <w:szCs w:val="21"/>
                              </w:rPr>
                              <w:t>光明高倉保育園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99AD" id="テキスト ボックス 41" o:spid="_x0000_s1047" type="#_x0000_t202" style="position:absolute;left:0;text-align:left;margin-left:205.9pt;margin-top:8.8pt;width:122.25pt;height:33.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" filled="f" stroked="f" strokeweight=".5pt">
                <v:textbox>
                  <w:txbxContent>
                    <w:p w14:paraId="5EED9617" w14:textId="5BA3DBE0" w:rsidR="00D34C19" w:rsidRDefault="00D34C19" w:rsidP="00D34C19">
                      <w:pPr>
                        <w:spacing w:line="240" w:lineRule="exact"/>
                        <w:jc w:val="center"/>
                        <w:rPr>
                          <w:rFonts w:ascii="HG丸ｺﾞｼｯｸM-PRO" w:eastAsia="HG丸ｺﾞｼｯｸM-PRO" w:hAnsi="HG丸ｺﾞｼｯｸM-PRO"/>
                          <w:b/>
                          <w:color w:val="FF9966"/>
                          <w:szCs w:val="21"/>
                        </w:rPr>
                      </w:pPr>
                      <w:r w:rsidRPr="00D34C19">
                        <w:rPr>
                          <w:rFonts w:ascii="HG丸ｺﾞｼｯｸM-PRO" w:eastAsia="HG丸ｺﾞｼｯｸM-PRO" w:hAnsi="HG丸ｺﾞｼｯｸM-PRO" w:hint="eastAsia"/>
                          <w:b/>
                          <w:color w:val="FF9966"/>
                          <w:szCs w:val="21"/>
                        </w:rPr>
                        <w:t>介護予防推進センター</w:t>
                      </w:r>
                    </w:p>
                    <w:p w14:paraId="106E8BEC" w14:textId="105D1B50" w:rsidR="00D34C19" w:rsidRPr="00D34C19" w:rsidRDefault="00D34C19" w:rsidP="00D34C19">
                      <w:pPr>
                        <w:spacing w:line="240" w:lineRule="exact"/>
                        <w:jc w:val="center"/>
                        <w:rPr>
                          <w:rFonts w:ascii="HG丸ｺﾞｼｯｸM-PRO" w:eastAsia="HG丸ｺﾞｼｯｸM-PRO" w:hAnsi="HG丸ｺﾞｼｯｸM-PRO"/>
                          <w:b/>
                          <w:color w:val="FF9966"/>
                          <w:szCs w:val="21"/>
                        </w:rPr>
                      </w:pPr>
                      <w:r w:rsidRPr="00D34C19">
                        <w:rPr>
                          <w:rFonts w:ascii="HG丸ｺﾞｼｯｸM-PRO" w:eastAsia="HG丸ｺﾞｼｯｸM-PRO" w:hAnsi="HG丸ｺﾞｼｯｸM-PRO" w:hint="eastAsia"/>
                          <w:b/>
                          <w:color w:val="FF9966"/>
                          <w:szCs w:val="21"/>
                        </w:rPr>
                        <w:t>光明高倉保育園</w:t>
                      </w:r>
                    </w:p>
                  </w:txbxContent>
                </v:textbox>
              </v:shape>
            </w:pict>
          </mc:Fallback>
        </mc:AlternateContent>
      </w:r>
    </w:p>
    <w:p w14:paraId="785F406F" w14:textId="67815B4E" w:rsidR="00F8280F" w:rsidRDefault="00F8280F" w:rsidP="00276585">
      <w:pPr>
        <w:rPr>
          <w:szCs w:val="21"/>
        </w:rPr>
      </w:pPr>
    </w:p>
    <w:p w14:paraId="7937D9D5" w14:textId="195CBD9A" w:rsidR="00F8280F" w:rsidRDefault="00B06432" w:rsidP="00276585">
      <w:pPr>
        <w:rPr>
          <w:szCs w:val="21"/>
        </w:rPr>
      </w:pPr>
      <w:r>
        <w:rPr>
          <w:noProof/>
          <w:szCs w:val="21"/>
        </w:rPr>
        <mc:AlternateContent>
          <mc:Choice Requires="wps">
            <w:drawing>
              <wp:anchor distT="0" distB="0" distL="114300" distR="114300" simplePos="0" relativeHeight="252607488" behindDoc="0" locked="0" layoutInCell="1" allowOverlap="1" wp14:anchorId="56D00C8E" wp14:editId="669048CA">
                <wp:simplePos x="0" y="0"/>
                <wp:positionH relativeFrom="column">
                  <wp:posOffset>2297429</wp:posOffset>
                </wp:positionH>
                <wp:positionV relativeFrom="paragraph">
                  <wp:posOffset>79375</wp:posOffset>
                </wp:positionV>
                <wp:extent cx="2200275" cy="752475"/>
                <wp:effectExtent l="0" t="0" r="28575" b="28575"/>
                <wp:wrapNone/>
                <wp:docPr id="42" name="テキスト ボックス 42"/>
                <wp:cNvGraphicFramePr/>
                <a:graphic xmlns:a="http://schemas.openxmlformats.org/drawingml/2006/main">
                  <a:graphicData uri="http://schemas.microsoft.com/office/word/2010/wordprocessingShape">
                    <wps:wsp>
                      <wps:cNvSpPr txBox="1"/>
                      <wps:spPr>
                        <a:xfrm>
                          <a:off x="0" y="0"/>
                          <a:ext cx="2200275" cy="752475"/>
                        </a:xfrm>
                        <a:prstGeom prst="rect">
                          <a:avLst/>
                        </a:prstGeom>
                        <a:noFill/>
                        <a:ln w="12700">
                          <a:solidFill>
                            <a:schemeClr val="accent4">
                              <a:lumMod val="60000"/>
                              <a:lumOff val="40000"/>
                            </a:schemeClr>
                          </a:solidFill>
                          <a:prstDash val="sysDot"/>
                        </a:ln>
                      </wps:spPr>
                      <wps:txbx>
                        <w:txbxContent>
                          <w:p w14:paraId="532145D7" w14:textId="2865B5C9" w:rsidR="00D34C19" w:rsidRDefault="00D34C19"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地域との防災訓練・もちつき</w:t>
                            </w:r>
                            <w:r w:rsidR="007E0F5B">
                              <w:rPr>
                                <w:rFonts w:ascii="HG丸ｺﾞｼｯｸM-PRO" w:eastAsia="HG丸ｺﾞｼｯｸM-PRO" w:hAnsi="HG丸ｺﾞｼｯｸM-PRO" w:hint="eastAsia"/>
                                <w:sz w:val="20"/>
                                <w:szCs w:val="20"/>
                              </w:rPr>
                              <w:t>・</w:t>
                            </w:r>
                          </w:p>
                          <w:p w14:paraId="13817BF2" w14:textId="4B2EADE6" w:rsidR="00D34C19" w:rsidRDefault="00D34C19"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多摩養育園福祉まつり</w:t>
                            </w:r>
                            <w:r w:rsidR="00DF3D11">
                              <w:rPr>
                                <w:rFonts w:ascii="HG丸ｺﾞｼｯｸM-PRO" w:eastAsia="HG丸ｺﾞｼｯｸM-PRO" w:hAnsi="HG丸ｺﾞｼｯｸM-PRO" w:hint="eastAsia"/>
                                <w:sz w:val="20"/>
                                <w:szCs w:val="20"/>
                              </w:rPr>
                              <w:t>2022</w:t>
                            </w:r>
                            <w:r w:rsidR="007E0F5B">
                              <w:rPr>
                                <w:rFonts w:ascii="HG丸ｺﾞｼｯｸM-PRO" w:eastAsia="HG丸ｺﾞｼｯｸM-PRO" w:hAnsi="HG丸ｺﾞｼｯｸM-PRO" w:hint="eastAsia"/>
                                <w:sz w:val="20"/>
                                <w:szCs w:val="20"/>
                              </w:rPr>
                              <w:t>など、</w:t>
                            </w:r>
                          </w:p>
                          <w:p w14:paraId="72242CAA" w14:textId="231E3FC5" w:rsidR="00D34C19" w:rsidRDefault="002A3078"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w:t>
                            </w:r>
                            <w:r w:rsidR="00AF7FAA">
                              <w:rPr>
                                <w:rFonts w:ascii="HG丸ｺﾞｼｯｸM-PRO" w:eastAsia="HG丸ｺﾞｼｯｸM-PRO" w:hAnsi="HG丸ｺﾞｼｯｸM-PRO" w:hint="eastAsia"/>
                                <w:sz w:val="20"/>
                                <w:szCs w:val="20"/>
                              </w:rPr>
                              <w:t>方々</w:t>
                            </w:r>
                            <w:r>
                              <w:rPr>
                                <w:rFonts w:ascii="HG丸ｺﾞｼｯｸM-PRO" w:eastAsia="HG丸ｺﾞｼｯｸM-PRO" w:hAnsi="HG丸ｺﾞｼｯｸM-PRO" w:hint="eastAsia"/>
                                <w:sz w:val="20"/>
                                <w:szCs w:val="20"/>
                              </w:rPr>
                              <w:t>との交流から、</w:t>
                            </w:r>
                            <w:r w:rsidR="007E0F5B">
                              <w:rPr>
                                <w:rFonts w:ascii="HG丸ｺﾞｼｯｸM-PRO" w:eastAsia="HG丸ｺﾞｼｯｸM-PRO" w:hAnsi="HG丸ｺﾞｼｯｸM-PRO" w:hint="eastAsia"/>
                                <w:sz w:val="20"/>
                                <w:szCs w:val="20"/>
                              </w:rPr>
                              <w:t>大きな輪が広がるよう</w:t>
                            </w:r>
                            <w:r w:rsidR="00AF7FAA">
                              <w:rPr>
                                <w:rFonts w:ascii="HG丸ｺﾞｼｯｸM-PRO" w:eastAsia="HG丸ｺﾞｼｯｸM-PRO" w:hAnsi="HG丸ｺﾞｼｯｸM-PRO" w:hint="eastAsia"/>
                                <w:sz w:val="20"/>
                                <w:szCs w:val="20"/>
                              </w:rPr>
                              <w:t>活動していきます</w:t>
                            </w:r>
                            <w:r>
                              <w:rPr>
                                <w:rFonts w:ascii="HG丸ｺﾞｼｯｸM-PRO" w:eastAsia="HG丸ｺﾞｼｯｸM-PRO" w:hAnsi="HG丸ｺﾞｼｯｸM-PRO" w:hint="eastAsia"/>
                                <w:sz w:val="20"/>
                                <w:szCs w:val="20"/>
                              </w:rPr>
                              <w:t>！</w:t>
                            </w:r>
                          </w:p>
                          <w:p w14:paraId="0DBC174E" w14:textId="35F8E16C" w:rsidR="00D34C19" w:rsidRPr="003F431C" w:rsidRDefault="00D34C19" w:rsidP="00D34C19">
                            <w:pPr>
                              <w:spacing w:line="24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0C8E" id="テキスト ボックス 42" o:spid="_x0000_s1048" type="#_x0000_t202" style="position:absolute;left:0;text-align:left;margin-left:180.9pt;margin-top:6.25pt;width:173.25pt;height:59.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" filled="f" strokecolor="#f3a873 [1943]" strokeweight="1pt">
                <v:stroke dashstyle="1 1"/>
                <v:textbox>
                  <w:txbxContent>
                    <w:p w14:paraId="532145D7" w14:textId="2865B5C9" w:rsidR="00D34C19" w:rsidRDefault="00D34C19"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地域との防災訓練・もちつき</w:t>
                      </w:r>
                      <w:r w:rsidR="007E0F5B">
                        <w:rPr>
                          <w:rFonts w:ascii="HG丸ｺﾞｼｯｸM-PRO" w:eastAsia="HG丸ｺﾞｼｯｸM-PRO" w:hAnsi="HG丸ｺﾞｼｯｸM-PRO" w:hint="eastAsia"/>
                          <w:sz w:val="20"/>
                          <w:szCs w:val="20"/>
                        </w:rPr>
                        <w:t>・</w:t>
                      </w:r>
                    </w:p>
                    <w:p w14:paraId="13817BF2" w14:textId="4B2EADE6" w:rsidR="00D34C19" w:rsidRDefault="00D34C19"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多摩養育園福祉まつり</w:t>
                      </w:r>
                      <w:r w:rsidR="00DF3D11">
                        <w:rPr>
                          <w:rFonts w:ascii="HG丸ｺﾞｼｯｸM-PRO" w:eastAsia="HG丸ｺﾞｼｯｸM-PRO" w:hAnsi="HG丸ｺﾞｼｯｸM-PRO" w:hint="eastAsia"/>
                          <w:sz w:val="20"/>
                          <w:szCs w:val="20"/>
                        </w:rPr>
                        <w:t>2022</w:t>
                      </w:r>
                      <w:r w:rsidR="007E0F5B">
                        <w:rPr>
                          <w:rFonts w:ascii="HG丸ｺﾞｼｯｸM-PRO" w:eastAsia="HG丸ｺﾞｼｯｸM-PRO" w:hAnsi="HG丸ｺﾞｼｯｸM-PRO" w:hint="eastAsia"/>
                          <w:sz w:val="20"/>
                          <w:szCs w:val="20"/>
                        </w:rPr>
                        <w:t>など、</w:t>
                      </w:r>
                    </w:p>
                    <w:p w14:paraId="72242CAA" w14:textId="231E3FC5" w:rsidR="00D34C19" w:rsidRDefault="002A3078" w:rsidP="00D34C1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w:t>
                      </w:r>
                      <w:r w:rsidR="00AF7FAA">
                        <w:rPr>
                          <w:rFonts w:ascii="HG丸ｺﾞｼｯｸM-PRO" w:eastAsia="HG丸ｺﾞｼｯｸM-PRO" w:hAnsi="HG丸ｺﾞｼｯｸM-PRO" w:hint="eastAsia"/>
                          <w:sz w:val="20"/>
                          <w:szCs w:val="20"/>
                        </w:rPr>
                        <w:t>方々</w:t>
                      </w:r>
                      <w:r>
                        <w:rPr>
                          <w:rFonts w:ascii="HG丸ｺﾞｼｯｸM-PRO" w:eastAsia="HG丸ｺﾞｼｯｸM-PRO" w:hAnsi="HG丸ｺﾞｼｯｸM-PRO" w:hint="eastAsia"/>
                          <w:sz w:val="20"/>
                          <w:szCs w:val="20"/>
                        </w:rPr>
                        <w:t>との交流から、</w:t>
                      </w:r>
                      <w:r w:rsidR="007E0F5B">
                        <w:rPr>
                          <w:rFonts w:ascii="HG丸ｺﾞｼｯｸM-PRO" w:eastAsia="HG丸ｺﾞｼｯｸM-PRO" w:hAnsi="HG丸ｺﾞｼｯｸM-PRO" w:hint="eastAsia"/>
                          <w:sz w:val="20"/>
                          <w:szCs w:val="20"/>
                        </w:rPr>
                        <w:t>大きな輪が広がるよう</w:t>
                      </w:r>
                      <w:r w:rsidR="00AF7FAA">
                        <w:rPr>
                          <w:rFonts w:ascii="HG丸ｺﾞｼｯｸM-PRO" w:eastAsia="HG丸ｺﾞｼｯｸM-PRO" w:hAnsi="HG丸ｺﾞｼｯｸM-PRO" w:hint="eastAsia"/>
                          <w:sz w:val="20"/>
                          <w:szCs w:val="20"/>
                        </w:rPr>
                        <w:t>活動していきます</w:t>
                      </w:r>
                      <w:r>
                        <w:rPr>
                          <w:rFonts w:ascii="HG丸ｺﾞｼｯｸM-PRO" w:eastAsia="HG丸ｺﾞｼｯｸM-PRO" w:hAnsi="HG丸ｺﾞｼｯｸM-PRO" w:hint="eastAsia"/>
                          <w:sz w:val="20"/>
                          <w:szCs w:val="20"/>
                        </w:rPr>
                        <w:t>！</w:t>
                      </w:r>
                    </w:p>
                    <w:p w14:paraId="0DBC174E" w14:textId="35F8E16C" w:rsidR="00D34C19" w:rsidRPr="003F431C" w:rsidRDefault="00D34C19" w:rsidP="00D34C19">
                      <w:pPr>
                        <w:spacing w:line="240" w:lineRule="exact"/>
                        <w:rPr>
                          <w:rFonts w:ascii="HG丸ｺﾞｼｯｸM-PRO" w:eastAsia="HG丸ｺﾞｼｯｸM-PRO" w:hAnsi="HG丸ｺﾞｼｯｸM-PRO"/>
                          <w:sz w:val="20"/>
                          <w:szCs w:val="20"/>
                        </w:rPr>
                      </w:pPr>
                    </w:p>
                  </w:txbxContent>
                </v:textbox>
              </v:shape>
            </w:pict>
          </mc:Fallback>
        </mc:AlternateContent>
      </w:r>
      <w:r>
        <w:rPr>
          <w:noProof/>
          <w:szCs w:val="21"/>
        </w:rPr>
        <mc:AlternateContent>
          <mc:Choice Requires="wps">
            <w:drawing>
              <wp:anchor distT="0" distB="0" distL="114300" distR="114300" simplePos="0" relativeHeight="252615680" behindDoc="0" locked="0" layoutInCell="1" allowOverlap="1" wp14:anchorId="5CA08619" wp14:editId="0EA3DD7B">
                <wp:simplePos x="0" y="0"/>
                <wp:positionH relativeFrom="column">
                  <wp:posOffset>236121</wp:posOffset>
                </wp:positionH>
                <wp:positionV relativeFrom="paragraph">
                  <wp:posOffset>50165</wp:posOffset>
                </wp:positionV>
                <wp:extent cx="1145754" cy="318770"/>
                <wp:effectExtent l="0" t="0" r="0" b="5080"/>
                <wp:wrapNone/>
                <wp:docPr id="52" name="テキスト ボックス 52"/>
                <wp:cNvGraphicFramePr/>
                <a:graphic xmlns:a="http://schemas.openxmlformats.org/drawingml/2006/main">
                  <a:graphicData uri="http://schemas.microsoft.com/office/word/2010/wordprocessingShape">
                    <wps:wsp>
                      <wps:cNvSpPr txBox="1"/>
                      <wps:spPr>
                        <a:xfrm>
                          <a:off x="0" y="0"/>
                          <a:ext cx="1145754" cy="318770"/>
                        </a:xfrm>
                        <a:prstGeom prst="rect">
                          <a:avLst/>
                        </a:prstGeom>
                        <a:noFill/>
                        <a:ln w="6350">
                          <a:noFill/>
                        </a:ln>
                      </wps:spPr>
                      <wps:txbx>
                        <w:txbxContent>
                          <w:p w14:paraId="189CE04F" w14:textId="77777777" w:rsidR="00190650" w:rsidRPr="00B06432" w:rsidRDefault="00190650" w:rsidP="00190650">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8619" id="テキスト ボックス 52" o:spid="_x0000_s1049" type="#_x0000_t202" style="position:absolute;left:0;text-align:left;margin-left:18.6pt;margin-top:3.95pt;width:90.2pt;height:25.1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" filled="f" stroked="f" strokeweight=".5pt">
                <v:textbox>
                  <w:txbxContent>
                    <w:p w14:paraId="189CE04F" w14:textId="77777777" w:rsidR="00190650" w:rsidRPr="00B06432" w:rsidRDefault="00190650" w:rsidP="00190650">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v:textbox>
              </v:shape>
            </w:pict>
          </mc:Fallback>
        </mc:AlternateContent>
      </w:r>
    </w:p>
    <w:p w14:paraId="6EACB5CA" w14:textId="27AB467D" w:rsidR="00F8280F" w:rsidRDefault="00647C41" w:rsidP="00276585">
      <w:pPr>
        <w:rPr>
          <w:szCs w:val="21"/>
        </w:rPr>
      </w:pPr>
      <w:r>
        <w:rPr>
          <w:noProof/>
        </w:rPr>
        <w:drawing>
          <wp:anchor distT="0" distB="0" distL="114300" distR="114300" simplePos="0" relativeHeight="252632064" behindDoc="0" locked="0" layoutInCell="1" allowOverlap="1" wp14:anchorId="6217950A" wp14:editId="1DB22ED3">
            <wp:simplePos x="0" y="0"/>
            <wp:positionH relativeFrom="column">
              <wp:posOffset>247015</wp:posOffset>
            </wp:positionH>
            <wp:positionV relativeFrom="paragraph">
              <wp:posOffset>135551</wp:posOffset>
            </wp:positionV>
            <wp:extent cx="1304728" cy="882650"/>
            <wp:effectExtent l="114300" t="57150" r="48260" b="1079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07" t="8127" r="14902" b="12303"/>
                    <a:stretch/>
                  </pic:blipFill>
                  <pic:spPr bwMode="auto">
                    <a:xfrm>
                      <a:off x="0" y="0"/>
                      <a:ext cx="1304728" cy="882650"/>
                    </a:xfrm>
                    <a:prstGeom prst="roundRect">
                      <a:avLst>
                        <a:gd name="adj" fmla="val 16667"/>
                      </a:avLst>
                    </a:prstGeom>
                    <a:ln>
                      <a:noFill/>
                    </a:ln>
                    <a:effectLst>
                      <a:outerShdw blurRad="76200" dist="38100" dir="78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AF5">
        <w:rPr>
          <w:noProof/>
          <w:szCs w:val="21"/>
        </w:rPr>
        <mc:AlternateContent>
          <mc:Choice Requires="wps">
            <w:drawing>
              <wp:anchor distT="0" distB="0" distL="114300" distR="114300" simplePos="0" relativeHeight="252613632" behindDoc="0" locked="0" layoutInCell="1" allowOverlap="1" wp14:anchorId="442DBAAC" wp14:editId="45F7ED73">
                <wp:simplePos x="0" y="0"/>
                <wp:positionH relativeFrom="column">
                  <wp:posOffset>5217160</wp:posOffset>
                </wp:positionH>
                <wp:positionV relativeFrom="paragraph">
                  <wp:posOffset>78205</wp:posOffset>
                </wp:positionV>
                <wp:extent cx="1385570" cy="318770"/>
                <wp:effectExtent l="0" t="0" r="0" b="5080"/>
                <wp:wrapNone/>
                <wp:docPr id="50" name="テキスト ボックス 50"/>
                <wp:cNvGraphicFramePr/>
                <a:graphic xmlns:a="http://schemas.openxmlformats.org/drawingml/2006/main">
                  <a:graphicData uri="http://schemas.microsoft.com/office/word/2010/wordprocessingShape">
                    <wps:wsp>
                      <wps:cNvSpPr txBox="1"/>
                      <wps:spPr>
                        <a:xfrm>
                          <a:off x="0" y="0"/>
                          <a:ext cx="1385570" cy="318770"/>
                        </a:xfrm>
                        <a:prstGeom prst="rect">
                          <a:avLst/>
                        </a:prstGeom>
                        <a:noFill/>
                        <a:ln w="6350">
                          <a:noFill/>
                        </a:ln>
                      </wps:spPr>
                      <wps:txbx>
                        <w:txbxContent>
                          <w:p w14:paraId="070BDDFF"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DBAAC" id="テキスト ボックス 50" o:spid="_x0000_s1050" type="#_x0000_t202" style="position:absolute;left:0;text-align:left;margin-left:410.8pt;margin-top:6.15pt;width:109.1pt;height:25.1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" filled="f" stroked="f" strokeweight=".5pt">
                <v:textbox>
                  <w:txbxContent>
                    <w:p w14:paraId="070BDDFF"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v:textbox>
              </v:shape>
            </w:pict>
          </mc:Fallback>
        </mc:AlternateContent>
      </w:r>
    </w:p>
    <w:p w14:paraId="72C6F87F" w14:textId="4E86D827" w:rsidR="00F8280F" w:rsidRDefault="00C72AF5" w:rsidP="00276585">
      <w:pPr>
        <w:rPr>
          <w:szCs w:val="21"/>
        </w:rPr>
      </w:pPr>
      <w:r>
        <w:rPr>
          <w:noProof/>
        </w:rPr>
        <w:drawing>
          <wp:anchor distT="0" distB="0" distL="114300" distR="114300" simplePos="0" relativeHeight="252638208" behindDoc="0" locked="0" layoutInCell="1" allowOverlap="1" wp14:anchorId="3F86944C" wp14:editId="7850473C">
            <wp:simplePos x="0" y="0"/>
            <wp:positionH relativeFrom="column">
              <wp:posOffset>5191377</wp:posOffset>
            </wp:positionH>
            <wp:positionV relativeFrom="paragraph">
              <wp:posOffset>142875</wp:posOffset>
            </wp:positionV>
            <wp:extent cx="1423302" cy="1080857"/>
            <wp:effectExtent l="57150" t="57150" r="43815" b="43180"/>
            <wp:wrapNone/>
            <wp:docPr id="23746" name="図 2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0048" b="19100"/>
                    <a:stretch/>
                  </pic:blipFill>
                  <pic:spPr bwMode="auto">
                    <a:xfrm>
                      <a:off x="0" y="0"/>
                      <a:ext cx="1423302" cy="1080857"/>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8128D" w14:textId="72D4F7BB" w:rsidR="00F8280F" w:rsidRDefault="00B06432" w:rsidP="00276585">
      <w:pPr>
        <w:rPr>
          <w:szCs w:val="21"/>
        </w:rPr>
      </w:pPr>
      <w:r>
        <w:rPr>
          <w:noProof/>
        </w:rPr>
        <w:drawing>
          <wp:anchor distT="0" distB="0" distL="114300" distR="114300" simplePos="0" relativeHeight="252637184" behindDoc="0" locked="0" layoutInCell="1" allowOverlap="1" wp14:anchorId="24982817" wp14:editId="3CDBC0E6">
            <wp:simplePos x="0" y="0"/>
            <wp:positionH relativeFrom="column">
              <wp:posOffset>2732829</wp:posOffset>
            </wp:positionH>
            <wp:positionV relativeFrom="paragraph">
              <wp:posOffset>220597</wp:posOffset>
            </wp:positionV>
            <wp:extent cx="1171575" cy="885825"/>
            <wp:effectExtent l="57150" t="57150" r="47625" b="47625"/>
            <wp:wrapNone/>
            <wp:docPr id="23745" name="図 2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1822"/>
                    <a:stretch/>
                  </pic:blipFill>
                  <pic:spPr bwMode="auto">
                    <a:xfrm>
                      <a:off x="0" y="0"/>
                      <a:ext cx="1171575" cy="88582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C9326" w14:textId="089BFD64" w:rsidR="00F8280F" w:rsidRDefault="00F8280F" w:rsidP="00276585">
      <w:pPr>
        <w:rPr>
          <w:szCs w:val="21"/>
        </w:rPr>
      </w:pPr>
    </w:p>
    <w:p w14:paraId="0915F02D" w14:textId="3140D643" w:rsidR="00F8280F" w:rsidRDefault="00B06432" w:rsidP="00276585">
      <w:pPr>
        <w:rPr>
          <w:szCs w:val="21"/>
        </w:rPr>
      </w:pPr>
      <w:r>
        <w:rPr>
          <w:noProof/>
          <w:szCs w:val="21"/>
        </w:rPr>
        <mc:AlternateContent>
          <mc:Choice Requires="wps">
            <w:drawing>
              <wp:anchor distT="0" distB="0" distL="114300" distR="114300" simplePos="0" relativeHeight="252634112" behindDoc="0" locked="0" layoutInCell="1" allowOverlap="1" wp14:anchorId="2208D305" wp14:editId="5A330087">
                <wp:simplePos x="0" y="0"/>
                <wp:positionH relativeFrom="column">
                  <wp:posOffset>143510</wp:posOffset>
                </wp:positionH>
                <wp:positionV relativeFrom="paragraph">
                  <wp:posOffset>40640</wp:posOffset>
                </wp:positionV>
                <wp:extent cx="1536860" cy="318770"/>
                <wp:effectExtent l="0" t="0" r="0" b="5080"/>
                <wp:wrapNone/>
                <wp:docPr id="63" name="テキスト ボックス 63"/>
                <wp:cNvGraphicFramePr/>
                <a:graphic xmlns:a="http://schemas.openxmlformats.org/drawingml/2006/main">
                  <a:graphicData uri="http://schemas.microsoft.com/office/word/2010/wordprocessingShape">
                    <wps:wsp>
                      <wps:cNvSpPr txBox="1"/>
                      <wps:spPr>
                        <a:xfrm>
                          <a:off x="0" y="0"/>
                          <a:ext cx="1536860" cy="318770"/>
                        </a:xfrm>
                        <a:prstGeom prst="rect">
                          <a:avLst/>
                        </a:prstGeom>
                        <a:noFill/>
                        <a:ln w="6350">
                          <a:noFill/>
                        </a:ln>
                      </wps:spPr>
                      <wps:txbx>
                        <w:txbxContent>
                          <w:p w14:paraId="3C55A70D" w14:textId="45D75B32" w:rsidR="00B06432" w:rsidRPr="00B06432" w:rsidRDefault="00B06432" w:rsidP="00B06432">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御殿峠プロジェクト発足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8D305" id="テキスト ボックス 63" o:spid="_x0000_s1051" type="#_x0000_t202" style="position:absolute;left:0;text-align:left;margin-left:11.3pt;margin-top:3.2pt;width:121pt;height:25.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" filled="f" stroked="f" strokeweight=".5pt">
                <v:textbox>
                  <w:txbxContent>
                    <w:p w14:paraId="3C55A70D" w14:textId="45D75B32" w:rsidR="00B06432" w:rsidRPr="00B06432" w:rsidRDefault="00B06432" w:rsidP="00B06432">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御殿峠プロジェクト発足</w:t>
                      </w:r>
                    </w:p>
                  </w:txbxContent>
                </v:textbox>
              </v:shape>
            </w:pict>
          </mc:Fallback>
        </mc:AlternateContent>
      </w:r>
    </w:p>
    <w:p w14:paraId="29AB99E2" w14:textId="58957FC8" w:rsidR="00F8280F" w:rsidRDefault="00647C41" w:rsidP="00276585">
      <w:pPr>
        <w:rPr>
          <w:szCs w:val="21"/>
        </w:rPr>
      </w:pPr>
      <w:r>
        <w:rPr>
          <w:noProof/>
        </w:rPr>
        <w:drawing>
          <wp:anchor distT="0" distB="0" distL="114300" distR="114300" simplePos="0" relativeHeight="252630016" behindDoc="0" locked="0" layoutInCell="1" allowOverlap="1" wp14:anchorId="26458CD7" wp14:editId="441470D0">
            <wp:simplePos x="0" y="0"/>
            <wp:positionH relativeFrom="column">
              <wp:posOffset>234315</wp:posOffset>
            </wp:positionH>
            <wp:positionV relativeFrom="paragraph">
              <wp:posOffset>154940</wp:posOffset>
            </wp:positionV>
            <wp:extent cx="1534795" cy="1063625"/>
            <wp:effectExtent l="57150" t="57150" r="46355" b="412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995" t="17780" r="10815" b="8192"/>
                    <a:stretch/>
                  </pic:blipFill>
                  <pic:spPr bwMode="auto">
                    <a:xfrm>
                      <a:off x="0" y="0"/>
                      <a:ext cx="1534795" cy="106362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B3B09" w14:textId="40109E4B" w:rsidR="00F8280F" w:rsidRDefault="00C72AF5" w:rsidP="00276585">
      <w:pPr>
        <w:rPr>
          <w:szCs w:val="21"/>
        </w:rPr>
      </w:pPr>
      <w:r>
        <w:rPr>
          <w:noProof/>
        </w:rPr>
        <w:drawing>
          <wp:anchor distT="0" distB="0" distL="114300" distR="114300" simplePos="0" relativeHeight="252639232" behindDoc="0" locked="0" layoutInCell="1" allowOverlap="1" wp14:anchorId="0176A3D5" wp14:editId="5BEC73CC">
            <wp:simplePos x="0" y="0"/>
            <wp:positionH relativeFrom="column">
              <wp:posOffset>5120477</wp:posOffset>
            </wp:positionH>
            <wp:positionV relativeFrom="paragraph">
              <wp:posOffset>225915</wp:posOffset>
            </wp:positionV>
            <wp:extent cx="1432069" cy="1066096"/>
            <wp:effectExtent l="57150" t="57150" r="53975" b="39370"/>
            <wp:wrapNone/>
            <wp:docPr id="23748" name="図 2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66" t="30838" r="15257"/>
                    <a:stretch/>
                  </pic:blipFill>
                  <pic:spPr bwMode="auto">
                    <a:xfrm>
                      <a:off x="0" y="0"/>
                      <a:ext cx="1436160" cy="1069142"/>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432">
        <w:rPr>
          <w:noProof/>
          <w:szCs w:val="21"/>
        </w:rPr>
        <mc:AlternateContent>
          <mc:Choice Requires="wps">
            <w:drawing>
              <wp:anchor distT="0" distB="0" distL="114300" distR="114300" simplePos="0" relativeHeight="252611584" behindDoc="0" locked="0" layoutInCell="1" allowOverlap="1" wp14:anchorId="22739EE8" wp14:editId="5BEE4462">
                <wp:simplePos x="0" y="0"/>
                <wp:positionH relativeFrom="column">
                  <wp:posOffset>2613912</wp:posOffset>
                </wp:positionH>
                <wp:positionV relativeFrom="paragraph">
                  <wp:posOffset>129540</wp:posOffset>
                </wp:positionV>
                <wp:extent cx="1385570" cy="318770"/>
                <wp:effectExtent l="0" t="0" r="0" b="5080"/>
                <wp:wrapNone/>
                <wp:docPr id="49" name="テキスト ボックス 49"/>
                <wp:cNvGraphicFramePr/>
                <a:graphic xmlns:a="http://schemas.openxmlformats.org/drawingml/2006/main">
                  <a:graphicData uri="http://schemas.microsoft.com/office/word/2010/wordprocessingShape">
                    <wps:wsp>
                      <wps:cNvSpPr txBox="1"/>
                      <wps:spPr>
                        <a:xfrm>
                          <a:off x="0" y="0"/>
                          <a:ext cx="1385570" cy="318770"/>
                        </a:xfrm>
                        <a:prstGeom prst="rect">
                          <a:avLst/>
                        </a:prstGeom>
                        <a:noFill/>
                        <a:ln w="6350">
                          <a:noFill/>
                        </a:ln>
                      </wps:spPr>
                      <wps:txbx>
                        <w:txbxContent>
                          <w:p w14:paraId="27A0600B"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39EE8" id="テキスト ボックス 49" o:spid="_x0000_s1052" type="#_x0000_t202" style="position:absolute;left:0;text-align:left;margin-left:205.8pt;margin-top:10.2pt;width:109.1pt;height:25.1pt;z-index:25261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JUQIAAGw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" filled="f" stroked="f" strokeweight=".5pt">
                <v:textbox>
                  <w:txbxContent>
                    <w:p w14:paraId="27A0600B" w14:textId="77777777" w:rsidR="00C02338" w:rsidRPr="00B06432" w:rsidRDefault="00C02338" w:rsidP="00C02338">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福祉まつり</w:t>
                      </w:r>
                    </w:p>
                  </w:txbxContent>
                </v:textbox>
              </v:shape>
            </w:pict>
          </mc:Fallback>
        </mc:AlternateContent>
      </w:r>
    </w:p>
    <w:p w14:paraId="4222AC2D" w14:textId="0AD43E49" w:rsidR="00164AB8" w:rsidRDefault="00B06432" w:rsidP="00276585">
      <w:pPr>
        <w:rPr>
          <w:szCs w:val="21"/>
        </w:rPr>
      </w:pPr>
      <w:r>
        <w:rPr>
          <w:noProof/>
        </w:rPr>
        <w:drawing>
          <wp:anchor distT="0" distB="0" distL="114300" distR="114300" simplePos="0" relativeHeight="252620800" behindDoc="0" locked="0" layoutInCell="1" allowOverlap="1" wp14:anchorId="45D087C2" wp14:editId="67CADFCD">
            <wp:simplePos x="0" y="0"/>
            <wp:positionH relativeFrom="column">
              <wp:posOffset>2567328</wp:posOffset>
            </wp:positionH>
            <wp:positionV relativeFrom="paragraph">
              <wp:posOffset>155215</wp:posOffset>
            </wp:positionV>
            <wp:extent cx="1690370" cy="911860"/>
            <wp:effectExtent l="38100" t="57150" r="43180" b="406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569" t="21976" r="7072" b="8940"/>
                    <a:stretch/>
                  </pic:blipFill>
                  <pic:spPr bwMode="auto">
                    <a:xfrm>
                      <a:off x="0" y="0"/>
                      <a:ext cx="1690370" cy="91186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EE390" w14:textId="4807A166" w:rsidR="00164AB8" w:rsidRDefault="00164AB8" w:rsidP="00276585">
      <w:pPr>
        <w:rPr>
          <w:szCs w:val="21"/>
        </w:rPr>
      </w:pPr>
    </w:p>
    <w:p w14:paraId="77F233ED" w14:textId="33DECACA" w:rsidR="00164AB8" w:rsidRDefault="00164AB8" w:rsidP="00276585">
      <w:pPr>
        <w:rPr>
          <w:szCs w:val="21"/>
        </w:rPr>
      </w:pPr>
    </w:p>
    <w:p w14:paraId="76548A21" w14:textId="051666C7" w:rsidR="00F8280F" w:rsidRDefault="00647C41" w:rsidP="00276585">
      <w:pPr>
        <w:rPr>
          <w:szCs w:val="21"/>
        </w:rPr>
      </w:pPr>
      <w:r>
        <w:rPr>
          <w:noProof/>
          <w:szCs w:val="21"/>
        </w:rPr>
        <mc:AlternateContent>
          <mc:Choice Requires="wps">
            <w:drawing>
              <wp:anchor distT="0" distB="0" distL="114300" distR="114300" simplePos="0" relativeHeight="252636160" behindDoc="0" locked="0" layoutInCell="1" allowOverlap="1" wp14:anchorId="4E4221ED" wp14:editId="06DFAAF7">
                <wp:simplePos x="0" y="0"/>
                <wp:positionH relativeFrom="column">
                  <wp:posOffset>241300</wp:posOffset>
                </wp:positionH>
                <wp:positionV relativeFrom="paragraph">
                  <wp:posOffset>65405</wp:posOffset>
                </wp:positionV>
                <wp:extent cx="1536860" cy="318770"/>
                <wp:effectExtent l="0" t="0" r="0" b="5080"/>
                <wp:wrapNone/>
                <wp:docPr id="23744" name="テキスト ボックス 23744"/>
                <wp:cNvGraphicFramePr/>
                <a:graphic xmlns:a="http://schemas.openxmlformats.org/drawingml/2006/main">
                  <a:graphicData uri="http://schemas.microsoft.com/office/word/2010/wordprocessingShape">
                    <wps:wsp>
                      <wps:cNvSpPr txBox="1"/>
                      <wps:spPr>
                        <a:xfrm>
                          <a:off x="0" y="0"/>
                          <a:ext cx="1536860" cy="318770"/>
                        </a:xfrm>
                        <a:prstGeom prst="rect">
                          <a:avLst/>
                        </a:prstGeom>
                        <a:noFill/>
                        <a:ln w="6350">
                          <a:noFill/>
                        </a:ln>
                      </wps:spPr>
                      <wps:txbx>
                        <w:txbxContent>
                          <w:p w14:paraId="7C3AF873" w14:textId="034637CE" w:rsidR="00B06432" w:rsidRPr="00B06432" w:rsidRDefault="00B06432" w:rsidP="00B06432">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鑓水バンド(YMB)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21ED" id="テキスト ボックス 23744" o:spid="_x0000_s1053" type="#_x0000_t202" style="position:absolute;left:0;text-align:left;margin-left:19pt;margin-top:5.15pt;width:121pt;height:25.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" filled="f" stroked="f" strokeweight=".5pt">
                <v:textbox>
                  <w:txbxContent>
                    <w:p w14:paraId="7C3AF873" w14:textId="034637CE" w:rsidR="00B06432" w:rsidRPr="00B06432" w:rsidRDefault="00B06432" w:rsidP="00B06432">
                      <w:pPr>
                        <w:jc w:val="center"/>
                        <w:rPr>
                          <w:rFonts w:ascii="HG丸ｺﾞｼｯｸM-PRO" w:eastAsia="HG丸ｺﾞｼｯｸM-PRO" w:hAnsi="HG丸ｺﾞｼｯｸM-PRO"/>
                          <w:sz w:val="18"/>
                          <w:szCs w:val="18"/>
                        </w:rPr>
                      </w:pPr>
                      <w:r w:rsidRPr="00B06432">
                        <w:rPr>
                          <w:rFonts w:ascii="HG丸ｺﾞｼｯｸM-PRO" w:eastAsia="HG丸ｺﾞｼｯｸM-PRO" w:hAnsi="HG丸ｺﾞｼｯｸM-PRO" w:hint="eastAsia"/>
                          <w:sz w:val="18"/>
                          <w:szCs w:val="18"/>
                        </w:rPr>
                        <w:t>鑓水バンド(YMB)</w:t>
                      </w:r>
                    </w:p>
                  </w:txbxContent>
                </v:textbox>
              </v:shape>
            </w:pict>
          </mc:Fallback>
        </mc:AlternateContent>
      </w:r>
    </w:p>
    <w:p w14:paraId="2444073B" w14:textId="028002A4" w:rsidR="00F8280F" w:rsidRDefault="00A97C9C" w:rsidP="00276585">
      <w:pPr>
        <w:rPr>
          <w:szCs w:val="21"/>
        </w:rPr>
      </w:pPr>
      <w:r>
        <w:rPr>
          <w:noProof/>
          <w:szCs w:val="21"/>
        </w:rPr>
        <mc:AlternateContent>
          <mc:Choice Requires="wps">
            <w:drawing>
              <wp:anchor distT="0" distB="0" distL="114300" distR="114300" simplePos="0" relativeHeight="252616704" behindDoc="0" locked="0" layoutInCell="1" allowOverlap="1" wp14:anchorId="71EB08EE" wp14:editId="66A4CB3A">
                <wp:simplePos x="0" y="0"/>
                <wp:positionH relativeFrom="column">
                  <wp:posOffset>14352</wp:posOffset>
                </wp:positionH>
                <wp:positionV relativeFrom="paragraph">
                  <wp:posOffset>149317</wp:posOffset>
                </wp:positionV>
                <wp:extent cx="6737350" cy="508153"/>
                <wp:effectExtent l="0" t="0" r="6350" b="6350"/>
                <wp:wrapNone/>
                <wp:docPr id="55" name="テキスト ボックス 55"/>
                <wp:cNvGraphicFramePr/>
                <a:graphic xmlns:a="http://schemas.openxmlformats.org/drawingml/2006/main">
                  <a:graphicData uri="http://schemas.microsoft.com/office/word/2010/wordprocessingShape">
                    <wps:wsp>
                      <wps:cNvSpPr txBox="1"/>
                      <wps:spPr>
                        <a:xfrm>
                          <a:off x="0" y="0"/>
                          <a:ext cx="6737350" cy="508153"/>
                        </a:xfrm>
                        <a:prstGeom prst="rect">
                          <a:avLst/>
                        </a:prstGeom>
                        <a:solidFill>
                          <a:schemeClr val="lt1"/>
                        </a:solidFill>
                        <a:ln w="6350">
                          <a:noFill/>
                        </a:ln>
                      </wps:spPr>
                      <wps:txbx>
                        <w:txbxContent>
                          <w:p w14:paraId="347CCC07" w14:textId="41798C92" w:rsidR="00190650" w:rsidRDefault="00190650">
                            <w:pPr>
                              <w:rPr>
                                <w:rFonts w:ascii="HG丸ｺﾞｼｯｸM-PRO" w:eastAsia="HG丸ｺﾞｼｯｸM-PRO" w:hAnsi="HG丸ｺﾞｼｯｸM-PRO"/>
                                <w:sz w:val="24"/>
                              </w:rPr>
                            </w:pPr>
                            <w:r w:rsidRPr="00190650">
                              <w:rPr>
                                <w:rFonts w:ascii="HG丸ｺﾞｼｯｸM-PRO" w:eastAsia="HG丸ｺﾞｼｯｸM-PRO" w:hAnsi="HG丸ｺﾞｼｯｸM-PRO" w:hint="eastAsia"/>
                                <w:sz w:val="24"/>
                              </w:rPr>
                              <w:t>★</w:t>
                            </w:r>
                            <w:r w:rsidR="00A97C9C">
                              <w:rPr>
                                <w:rFonts w:ascii="HG丸ｺﾞｼｯｸM-PRO" w:eastAsia="HG丸ｺﾞｼｯｸM-PRO" w:hAnsi="HG丸ｺﾞｼｯｸM-PRO" w:hint="eastAsia"/>
                                <w:sz w:val="24"/>
                              </w:rPr>
                              <w:t>w</w:t>
                            </w:r>
                            <w:r w:rsidR="00A97C9C">
                              <w:rPr>
                                <w:rFonts w:ascii="HG丸ｺﾞｼｯｸM-PRO" w:eastAsia="HG丸ｺﾞｼｯｸM-PRO" w:hAnsi="HG丸ｺﾞｼｯｸM-PRO"/>
                                <w:sz w:val="24"/>
                              </w:rPr>
                              <w:t>ith</w:t>
                            </w:r>
                            <w:r w:rsidRPr="00190650">
                              <w:rPr>
                                <w:rFonts w:ascii="HG丸ｺﾞｼｯｸM-PRO" w:eastAsia="HG丸ｺﾞｼｯｸM-PRO" w:hAnsi="HG丸ｺﾞｼｯｸM-PRO" w:hint="eastAsia"/>
                                <w:sz w:val="24"/>
                              </w:rPr>
                              <w:t>コロナ</w:t>
                            </w:r>
                            <w:r w:rsidR="00A97C9C">
                              <w:rPr>
                                <w:rFonts w:ascii="HG丸ｺﾞｼｯｸM-PRO" w:eastAsia="HG丸ｺﾞｼｯｸM-PRO" w:hAnsi="HG丸ｺﾞｼｯｸM-PRO" w:hint="eastAsia"/>
                                <w:sz w:val="24"/>
                              </w:rPr>
                              <w:t>を目指し、</w:t>
                            </w:r>
                            <w:r w:rsidR="00FA75EB">
                              <w:rPr>
                                <w:rFonts w:ascii="HG丸ｺﾞｼｯｸM-PRO" w:eastAsia="HG丸ｺﾞｼｯｸM-PRO" w:hAnsi="HG丸ｺﾞｼｯｸM-PRO" w:hint="eastAsia"/>
                                <w:sz w:val="24"/>
                              </w:rPr>
                              <w:t>感染症予防を行いながら</w:t>
                            </w:r>
                            <w:r>
                              <w:rPr>
                                <w:rFonts w:ascii="HG丸ｺﾞｼｯｸM-PRO" w:eastAsia="HG丸ｺﾞｼｯｸM-PRO" w:hAnsi="HG丸ｺﾞｼｯｸM-PRO" w:hint="eastAsia"/>
                                <w:sz w:val="24"/>
                              </w:rPr>
                              <w:t>対面</w:t>
                            </w:r>
                            <w:r w:rsidR="00FA75EB">
                              <w:rPr>
                                <w:rFonts w:ascii="HG丸ｺﾞｼｯｸM-PRO" w:eastAsia="HG丸ｺﾞｼｯｸM-PRO" w:hAnsi="HG丸ｺﾞｼｯｸM-PRO" w:hint="eastAsia"/>
                                <w:sz w:val="24"/>
                              </w:rPr>
                              <w:t>行事も。人と人とのふれあいの大切さを改めて感じますね。マスクの下の笑顔が見</w:t>
                            </w:r>
                            <w:r w:rsidR="007E0F5B">
                              <w:rPr>
                                <w:rFonts w:ascii="HG丸ｺﾞｼｯｸM-PRO" w:eastAsia="HG丸ｺﾞｼｯｸM-PRO" w:hAnsi="HG丸ｺﾞｼｯｸM-PRO" w:hint="eastAsia"/>
                                <w:sz w:val="24"/>
                              </w:rPr>
                              <w:t>ら</w:t>
                            </w:r>
                            <w:r w:rsidR="00FA75EB">
                              <w:rPr>
                                <w:rFonts w:ascii="HG丸ｺﾞｼｯｸM-PRO" w:eastAsia="HG丸ｺﾞｼｯｸM-PRO" w:hAnsi="HG丸ｺﾞｼｯｸM-PRO" w:hint="eastAsia"/>
                                <w:sz w:val="24"/>
                              </w:rPr>
                              <w:t>れる日を心待ちにしています。</w:t>
                            </w:r>
                          </w:p>
                          <w:p w14:paraId="305B981B" w14:textId="343F8478" w:rsidR="00FA75EB" w:rsidRPr="00190650" w:rsidRDefault="00FA75E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心待ちに。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B08EE" id="テキスト ボックス 55" o:spid="_x0000_s1054" type="#_x0000_t202" style="position:absolute;left:0;text-align:left;margin-left:1.15pt;margin-top:11.75pt;width:530.5pt;height:40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" fillcolor="white [3201]" stroked="f" strokeweight=".5pt">
                <v:textbox>
                  <w:txbxContent>
                    <w:p w14:paraId="347CCC07" w14:textId="41798C92" w:rsidR="00190650" w:rsidRDefault="00190650">
                      <w:pPr>
                        <w:rPr>
                          <w:rFonts w:ascii="HG丸ｺﾞｼｯｸM-PRO" w:eastAsia="HG丸ｺﾞｼｯｸM-PRO" w:hAnsi="HG丸ｺﾞｼｯｸM-PRO"/>
                          <w:sz w:val="24"/>
                        </w:rPr>
                      </w:pPr>
                      <w:r w:rsidRPr="00190650">
                        <w:rPr>
                          <w:rFonts w:ascii="HG丸ｺﾞｼｯｸM-PRO" w:eastAsia="HG丸ｺﾞｼｯｸM-PRO" w:hAnsi="HG丸ｺﾞｼｯｸM-PRO" w:hint="eastAsia"/>
                          <w:sz w:val="24"/>
                        </w:rPr>
                        <w:t>★</w:t>
                      </w:r>
                      <w:r w:rsidR="00A97C9C">
                        <w:rPr>
                          <w:rFonts w:ascii="HG丸ｺﾞｼｯｸM-PRO" w:eastAsia="HG丸ｺﾞｼｯｸM-PRO" w:hAnsi="HG丸ｺﾞｼｯｸM-PRO" w:hint="eastAsia"/>
                          <w:sz w:val="24"/>
                        </w:rPr>
                        <w:t>w</w:t>
                      </w:r>
                      <w:r w:rsidR="00A97C9C">
                        <w:rPr>
                          <w:rFonts w:ascii="HG丸ｺﾞｼｯｸM-PRO" w:eastAsia="HG丸ｺﾞｼｯｸM-PRO" w:hAnsi="HG丸ｺﾞｼｯｸM-PRO"/>
                          <w:sz w:val="24"/>
                        </w:rPr>
                        <w:t>ith</w:t>
                      </w:r>
                      <w:r w:rsidRPr="00190650">
                        <w:rPr>
                          <w:rFonts w:ascii="HG丸ｺﾞｼｯｸM-PRO" w:eastAsia="HG丸ｺﾞｼｯｸM-PRO" w:hAnsi="HG丸ｺﾞｼｯｸM-PRO" w:hint="eastAsia"/>
                          <w:sz w:val="24"/>
                        </w:rPr>
                        <w:t>コロナ</w:t>
                      </w:r>
                      <w:r w:rsidR="00A97C9C">
                        <w:rPr>
                          <w:rFonts w:ascii="HG丸ｺﾞｼｯｸM-PRO" w:eastAsia="HG丸ｺﾞｼｯｸM-PRO" w:hAnsi="HG丸ｺﾞｼｯｸM-PRO" w:hint="eastAsia"/>
                          <w:sz w:val="24"/>
                        </w:rPr>
                        <w:t>を目指し、</w:t>
                      </w:r>
                      <w:r w:rsidR="00FA75EB">
                        <w:rPr>
                          <w:rFonts w:ascii="HG丸ｺﾞｼｯｸM-PRO" w:eastAsia="HG丸ｺﾞｼｯｸM-PRO" w:hAnsi="HG丸ｺﾞｼｯｸM-PRO" w:hint="eastAsia"/>
                          <w:sz w:val="24"/>
                        </w:rPr>
                        <w:t>感染症予防を行いながら</w:t>
                      </w:r>
                      <w:r>
                        <w:rPr>
                          <w:rFonts w:ascii="HG丸ｺﾞｼｯｸM-PRO" w:eastAsia="HG丸ｺﾞｼｯｸM-PRO" w:hAnsi="HG丸ｺﾞｼｯｸM-PRO" w:hint="eastAsia"/>
                          <w:sz w:val="24"/>
                        </w:rPr>
                        <w:t>対面</w:t>
                      </w:r>
                      <w:r w:rsidR="00FA75EB">
                        <w:rPr>
                          <w:rFonts w:ascii="HG丸ｺﾞｼｯｸM-PRO" w:eastAsia="HG丸ｺﾞｼｯｸM-PRO" w:hAnsi="HG丸ｺﾞｼｯｸM-PRO" w:hint="eastAsia"/>
                          <w:sz w:val="24"/>
                        </w:rPr>
                        <w:t>行事も。人と人とのふれあいの大切さを改めて感じますね。マスクの下の笑顔が見</w:t>
                      </w:r>
                      <w:r w:rsidR="007E0F5B">
                        <w:rPr>
                          <w:rFonts w:ascii="HG丸ｺﾞｼｯｸM-PRO" w:eastAsia="HG丸ｺﾞｼｯｸM-PRO" w:hAnsi="HG丸ｺﾞｼｯｸM-PRO" w:hint="eastAsia"/>
                          <w:sz w:val="24"/>
                        </w:rPr>
                        <w:t>ら</w:t>
                      </w:r>
                      <w:r w:rsidR="00FA75EB">
                        <w:rPr>
                          <w:rFonts w:ascii="HG丸ｺﾞｼｯｸM-PRO" w:eastAsia="HG丸ｺﾞｼｯｸM-PRO" w:hAnsi="HG丸ｺﾞｼｯｸM-PRO" w:hint="eastAsia"/>
                          <w:sz w:val="24"/>
                        </w:rPr>
                        <w:t>れる日を心待ちにしています。</w:t>
                      </w:r>
                    </w:p>
                    <w:p w14:paraId="305B981B" w14:textId="343F8478" w:rsidR="00FA75EB" w:rsidRPr="00190650" w:rsidRDefault="00FA75E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心待ちに。</w:t>
                      </w:r>
                    </w:p>
                  </w:txbxContent>
                </v:textbox>
              </v:shape>
            </w:pict>
          </mc:Fallback>
        </mc:AlternateContent>
      </w:r>
    </w:p>
    <w:p w14:paraId="60D623FF" w14:textId="12F5DBAF" w:rsidR="00F8280F" w:rsidRDefault="00F8280F" w:rsidP="00276585">
      <w:pPr>
        <w:rPr>
          <w:szCs w:val="21"/>
        </w:rPr>
      </w:pPr>
    </w:p>
    <w:p w14:paraId="741C7C1F" w14:textId="71AE2F6A" w:rsidR="00F8280F" w:rsidRDefault="007365EA" w:rsidP="00276585">
      <w:pPr>
        <w:rPr>
          <w:szCs w:val="21"/>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465152" behindDoc="0" locked="0" layoutInCell="1" allowOverlap="1" wp14:anchorId="4343490C" wp14:editId="10911E07">
                <wp:simplePos x="0" y="0"/>
                <wp:positionH relativeFrom="margin">
                  <wp:posOffset>3488055</wp:posOffset>
                </wp:positionH>
                <wp:positionV relativeFrom="paragraph">
                  <wp:posOffset>68580</wp:posOffset>
                </wp:positionV>
                <wp:extent cx="1666875" cy="29527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1666875" cy="295275"/>
                        </a:xfrm>
                        <a:prstGeom prst="rect">
                          <a:avLst/>
                        </a:prstGeom>
                        <a:noFill/>
                        <a:ln w="6350">
                          <a:noFill/>
                        </a:ln>
                      </wps:spPr>
                      <wps:txbx>
                        <w:txbxContent>
                          <w:p w14:paraId="510E3BEA" w14:textId="44E58BA0" w:rsidR="00907100" w:rsidRPr="007365EA" w:rsidRDefault="00907100" w:rsidP="00907100">
                            <w:pPr>
                              <w:rPr>
                                <w:rFonts w:ascii="HG丸ｺﾞｼｯｸM-PRO" w:eastAsia="HG丸ｺﾞｼｯｸM-PRO" w:hAnsi="HG丸ｺﾞｼｯｸM-PRO"/>
                                <w:b/>
                                <w:color w:val="39302A" w:themeColor="text2"/>
                                <w:sz w:val="24"/>
                              </w:rPr>
                            </w:pPr>
                            <w:r w:rsidRPr="007365EA">
                              <w:rPr>
                                <w:rFonts w:ascii="HG丸ｺﾞｼｯｸM-PRO" w:eastAsia="HG丸ｺﾞｼｯｸM-PRO" w:hAnsi="HG丸ｺﾞｼｯｸM-PRO" w:hint="eastAsia"/>
                                <w:b/>
                                <w:color w:val="FFFFFF" w:themeColor="background1"/>
                                <w:sz w:val="24"/>
                              </w:rPr>
                              <w:t>令和4年度重点項目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490C" id="テキスト ボックス 235" o:spid="_x0000_s1055" type="#_x0000_t202" style="position:absolute;left:0;text-align:left;margin-left:274.65pt;margin-top:5.4pt;width:131.25pt;height:23.2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vnUwIAAG4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" filled="f" stroked="f" strokeweight=".5pt">
                <v:textbox>
                  <w:txbxContent>
                    <w:p w14:paraId="510E3BEA" w14:textId="44E58BA0" w:rsidR="00907100" w:rsidRPr="007365EA" w:rsidRDefault="00907100" w:rsidP="00907100">
                      <w:pPr>
                        <w:rPr>
                          <w:rFonts w:ascii="HG丸ｺﾞｼｯｸM-PRO" w:eastAsia="HG丸ｺﾞｼｯｸM-PRO" w:hAnsi="HG丸ｺﾞｼｯｸM-PRO"/>
                          <w:b/>
                          <w:color w:val="39302A" w:themeColor="text2"/>
                          <w:sz w:val="24"/>
                        </w:rPr>
                      </w:pPr>
                      <w:r w:rsidRPr="007365EA">
                        <w:rPr>
                          <w:rFonts w:ascii="HG丸ｺﾞｼｯｸM-PRO" w:eastAsia="HG丸ｺﾞｼｯｸM-PRO" w:hAnsi="HG丸ｺﾞｼｯｸM-PRO" w:hint="eastAsia"/>
                          <w:b/>
                          <w:color w:val="FFFFFF" w:themeColor="background1"/>
                          <w:sz w:val="24"/>
                        </w:rPr>
                        <w:t>令和4年度重点項目</w:t>
                      </w:r>
                    </w:p>
                  </w:txbxContent>
                </v:textbox>
                <w10:wrap anchorx="margin"/>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230649" behindDoc="0" locked="0" layoutInCell="1" allowOverlap="1" wp14:anchorId="5CD4A3F3" wp14:editId="3A8D9F24">
                <wp:simplePos x="0" y="0"/>
                <wp:positionH relativeFrom="margin">
                  <wp:posOffset>3507105</wp:posOffset>
                </wp:positionH>
                <wp:positionV relativeFrom="paragraph">
                  <wp:posOffset>68580</wp:posOffset>
                </wp:positionV>
                <wp:extent cx="1609725" cy="342900"/>
                <wp:effectExtent l="0" t="0" r="9525" b="0"/>
                <wp:wrapNone/>
                <wp:docPr id="234" name="楕円 234"/>
                <wp:cNvGraphicFramePr/>
                <a:graphic xmlns:a="http://schemas.openxmlformats.org/drawingml/2006/main">
                  <a:graphicData uri="http://schemas.microsoft.com/office/word/2010/wordprocessingShape">
                    <wps:wsp>
                      <wps:cNvSpPr/>
                      <wps:spPr>
                        <a:xfrm>
                          <a:off x="0" y="0"/>
                          <a:ext cx="1609725" cy="342900"/>
                        </a:xfrm>
                        <a:prstGeom prst="ellipse">
                          <a:avLst/>
                        </a:prstGeom>
                        <a:gradFill flip="none" rotWithShape="1">
                          <a:gsLst>
                            <a:gs pos="0">
                              <a:srgbClr val="F315B9">
                                <a:shade val="30000"/>
                                <a:satMod val="115000"/>
                              </a:srgbClr>
                            </a:gs>
                            <a:gs pos="50000">
                              <a:srgbClr val="F315B9">
                                <a:shade val="67500"/>
                                <a:satMod val="115000"/>
                              </a:srgbClr>
                            </a:gs>
                            <a:gs pos="100000">
                              <a:srgbClr val="F315B9">
                                <a:shade val="100000"/>
                                <a:satMod val="115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DDE80C0" id="楕円 234" o:spid="_x0000_s1026" style="position:absolute;left:0;text-align:left;margin-left:276.15pt;margin-top:5.4pt;width:126.75pt;height:27pt;z-index:252230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" fillcolor="#98006f" stroked="f" strokeweight="2pt">
                <v:fill color2="#ff04c1" rotate="t" focusposition=".5,.5" focussize="" colors="0 #98006f;.5 #da02a2;1 #ff04c1" focus="100%" type="gradientRadial"/>
                <w10:wrap anchorx="margin"/>
              </v:oval>
            </w:pict>
          </mc:Fallback>
        </mc:AlternateContent>
      </w:r>
      <w:r w:rsidR="000C04EB">
        <w:rPr>
          <w:noProof/>
        </w:rPr>
        <w:drawing>
          <wp:anchor distT="0" distB="0" distL="114300" distR="114300" simplePos="0" relativeHeight="252409856" behindDoc="0" locked="0" layoutInCell="1" allowOverlap="1" wp14:anchorId="78C8A8BF" wp14:editId="78EC6186">
            <wp:simplePos x="0" y="0"/>
            <wp:positionH relativeFrom="column">
              <wp:posOffset>5535930</wp:posOffset>
            </wp:positionH>
            <wp:positionV relativeFrom="paragraph">
              <wp:posOffset>17757</wp:posOffset>
            </wp:positionV>
            <wp:extent cx="1008290" cy="668286"/>
            <wp:effectExtent l="0" t="0" r="1905"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8290" cy="668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02F">
        <w:rPr>
          <w:noProof/>
        </w:rPr>
        <w:drawing>
          <wp:anchor distT="0" distB="0" distL="114300" distR="114300" simplePos="0" relativeHeight="252239872" behindDoc="0" locked="0" layoutInCell="1" allowOverlap="1" wp14:anchorId="3A0EB5FB" wp14:editId="0AC1F528">
            <wp:simplePos x="0" y="0"/>
            <wp:positionH relativeFrom="column">
              <wp:posOffset>2497455</wp:posOffset>
            </wp:positionH>
            <wp:positionV relativeFrom="paragraph">
              <wp:posOffset>49531</wp:posOffset>
            </wp:positionV>
            <wp:extent cx="857250" cy="63579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ひかるん・たまりん手つなぎ.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6414" cy="642591"/>
                    </a:xfrm>
                    <a:prstGeom prst="rect">
                      <a:avLst/>
                    </a:prstGeom>
                  </pic:spPr>
                </pic:pic>
              </a:graphicData>
            </a:graphic>
            <wp14:sizeRelH relativeFrom="margin">
              <wp14:pctWidth>0</wp14:pctWidth>
            </wp14:sizeRelH>
            <wp14:sizeRelV relativeFrom="margin">
              <wp14:pctHeight>0</wp14:pctHeight>
            </wp14:sizeRelV>
          </wp:anchor>
        </w:drawing>
      </w:r>
      <w:r w:rsidR="008C002F">
        <w:rPr>
          <w:noProof/>
        </w:rPr>
        <mc:AlternateContent>
          <mc:Choice Requires="wps">
            <w:drawing>
              <wp:anchor distT="0" distB="0" distL="114300" distR="114300" simplePos="0" relativeHeight="252237824" behindDoc="0" locked="0" layoutInCell="1" allowOverlap="1" wp14:anchorId="72D8D6C7" wp14:editId="19FD048F">
                <wp:simplePos x="0" y="0"/>
                <wp:positionH relativeFrom="column">
                  <wp:posOffset>66675</wp:posOffset>
                </wp:positionH>
                <wp:positionV relativeFrom="paragraph">
                  <wp:posOffset>47625</wp:posOffset>
                </wp:positionV>
                <wp:extent cx="2371725" cy="581025"/>
                <wp:effectExtent l="0" t="0" r="9525" b="9525"/>
                <wp:wrapNone/>
                <wp:docPr id="211" name="角丸四角形 1"/>
                <wp:cNvGraphicFramePr/>
                <a:graphic xmlns:a="http://schemas.openxmlformats.org/drawingml/2006/main">
                  <a:graphicData uri="http://schemas.microsoft.com/office/word/2010/wordprocessingShape">
                    <wps:wsp>
                      <wps:cNvSpPr/>
                      <wps:spPr>
                        <a:xfrm>
                          <a:off x="0" y="0"/>
                          <a:ext cx="2371725" cy="581025"/>
                        </a:xfrm>
                        <a:prstGeom prst="roundRect">
                          <a:avLst/>
                        </a:prstGeom>
                        <a:solidFill>
                          <a:srgbClr val="FEDAFC"/>
                        </a:solidFill>
                        <a:ln w="25400" cap="flat" cmpd="sng" algn="ctr">
                          <a:noFill/>
                          <a:prstDash val="solid"/>
                        </a:ln>
                        <a:effectLst/>
                      </wps:spPr>
                      <wps:txbx>
                        <w:txbxContent>
                          <w:p w14:paraId="608439CB" w14:textId="77777777" w:rsidR="00C1548C" w:rsidRPr="005F0A68" w:rsidRDefault="00C1548C" w:rsidP="00D80B85">
                            <w:pPr>
                              <w:rPr>
                                <w:rFonts w:ascii="HG丸ｺﾞｼｯｸM-PRO" w:eastAsia="HG丸ｺﾞｼｯｸM-PRO" w:hAnsi="HG丸ｺﾞｼｯｸM-PRO"/>
                                <w:b/>
                                <w:color w:val="000000" w:themeColor="text1"/>
                                <w:sz w:val="36"/>
                                <w:szCs w:val="36"/>
                              </w:rPr>
                            </w:pPr>
                            <w:r w:rsidRPr="005F0A68">
                              <w:rPr>
                                <w:rFonts w:ascii="HG丸ｺﾞｼｯｸM-PRO" w:eastAsia="HG丸ｺﾞｼｯｸM-PRO" w:hAnsi="HG丸ｺﾞｼｯｸM-PRO" w:hint="eastAsia"/>
                                <w:b/>
                                <w:color w:val="000000" w:themeColor="text1"/>
                                <w:sz w:val="36"/>
                                <w:szCs w:val="36"/>
                              </w:rPr>
                              <w:t>支援の統一に向けて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8D6C7" id="角丸四角形 1" o:spid="_x0000_s1056" style="position:absolute;left:0;text-align:left;margin-left:5.25pt;margin-top:3.75pt;width:186.75pt;height:45.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" fillcolor="#fedafc" stroked="f" strokeweight="2pt">
                <v:textbox>
                  <w:txbxContent>
                    <w:p w14:paraId="608439CB" w14:textId="77777777" w:rsidR="00C1548C" w:rsidRPr="005F0A68" w:rsidRDefault="00C1548C" w:rsidP="00D80B85">
                      <w:pPr>
                        <w:rPr>
                          <w:rFonts w:ascii="HG丸ｺﾞｼｯｸM-PRO" w:eastAsia="HG丸ｺﾞｼｯｸM-PRO" w:hAnsi="HG丸ｺﾞｼｯｸM-PRO"/>
                          <w:b/>
                          <w:color w:val="000000" w:themeColor="text1"/>
                          <w:sz w:val="36"/>
                          <w:szCs w:val="36"/>
                        </w:rPr>
                      </w:pPr>
                      <w:r w:rsidRPr="005F0A68">
                        <w:rPr>
                          <w:rFonts w:ascii="HG丸ｺﾞｼｯｸM-PRO" w:eastAsia="HG丸ｺﾞｼｯｸM-PRO" w:hAnsi="HG丸ｺﾞｼｯｸM-PRO" w:hint="eastAsia"/>
                          <w:b/>
                          <w:color w:val="000000" w:themeColor="text1"/>
                          <w:sz w:val="36"/>
                          <w:szCs w:val="36"/>
                        </w:rPr>
                        <w:t>支援の統一に向けて</w:t>
                      </w:r>
                    </w:p>
                  </w:txbxContent>
                </v:textbox>
              </v:roundrect>
            </w:pict>
          </mc:Fallback>
        </mc:AlternateContent>
      </w:r>
    </w:p>
    <w:p w14:paraId="03D2990B" w14:textId="1AF9274B" w:rsidR="00F8280F" w:rsidRDefault="007365EA" w:rsidP="00276585">
      <w:pPr>
        <w:rPr>
          <w:szCs w:val="21"/>
        </w:rPr>
      </w:pPr>
      <w:r>
        <w:rPr>
          <w:noProof/>
          <w:szCs w:val="21"/>
        </w:rPr>
        <mc:AlternateContent>
          <mc:Choice Requires="wps">
            <w:drawing>
              <wp:anchor distT="0" distB="0" distL="114300" distR="114300" simplePos="0" relativeHeight="252558336" behindDoc="0" locked="0" layoutInCell="1" allowOverlap="1" wp14:anchorId="63652995" wp14:editId="22DC3CEC">
                <wp:simplePos x="0" y="0"/>
                <wp:positionH relativeFrom="column">
                  <wp:posOffset>3697605</wp:posOffset>
                </wp:positionH>
                <wp:positionV relativeFrom="paragraph">
                  <wp:posOffset>151765</wp:posOffset>
                </wp:positionV>
                <wp:extent cx="1390650" cy="304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90650" cy="304800"/>
                        </a:xfrm>
                        <a:prstGeom prst="rect">
                          <a:avLst/>
                        </a:prstGeom>
                        <a:noFill/>
                        <a:ln w="6350">
                          <a:noFill/>
                        </a:ln>
                      </wps:spPr>
                      <wps:txbx>
                        <w:txbxContent>
                          <w:p w14:paraId="2C7043BA" w14:textId="3E389F2F" w:rsidR="007365EA" w:rsidRPr="007365EA" w:rsidRDefault="007365EA">
                            <w:pPr>
                              <w:rPr>
                                <w:rFonts w:ascii="HG丸ｺﾞｼｯｸM-PRO" w:eastAsia="HG丸ｺﾞｼｯｸM-PRO" w:hAnsi="HG丸ｺﾞｼｯｸM-PRO"/>
                                <w:b/>
                                <w:sz w:val="24"/>
                              </w:rPr>
                            </w:pPr>
                            <w:r w:rsidRPr="007365EA">
                              <w:rPr>
                                <w:rFonts w:ascii="HG丸ｺﾞｼｯｸM-PRO" w:eastAsia="HG丸ｺﾞｼｯｸM-PRO" w:hAnsi="HG丸ｺﾞｼｯｸM-PRO" w:hint="eastAsia"/>
                                <w:b/>
                                <w:sz w:val="24"/>
                              </w:rPr>
                              <w:t>「理念の浸透」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2995" id="テキスト ボックス 26" o:spid="_x0000_s1057" type="#_x0000_t202" style="position:absolute;left:0;text-align:left;margin-left:291.15pt;margin-top:11.95pt;width:109.5pt;height:2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" filled="f" stroked="f" strokeweight=".5pt">
                <v:textbox>
                  <w:txbxContent>
                    <w:p w14:paraId="2C7043BA" w14:textId="3E389F2F" w:rsidR="007365EA" w:rsidRPr="007365EA" w:rsidRDefault="007365EA">
                      <w:pPr>
                        <w:rPr>
                          <w:rFonts w:ascii="HG丸ｺﾞｼｯｸM-PRO" w:eastAsia="HG丸ｺﾞｼｯｸM-PRO" w:hAnsi="HG丸ｺﾞｼｯｸM-PRO"/>
                          <w:b/>
                          <w:sz w:val="24"/>
                        </w:rPr>
                      </w:pPr>
                      <w:r w:rsidRPr="007365EA">
                        <w:rPr>
                          <w:rFonts w:ascii="HG丸ｺﾞｼｯｸM-PRO" w:eastAsia="HG丸ｺﾞｼｯｸM-PRO" w:hAnsi="HG丸ｺﾞｼｯｸM-PRO" w:hint="eastAsia"/>
                          <w:b/>
                          <w:sz w:val="24"/>
                        </w:rPr>
                        <w:t>「理念の浸透」</w:t>
                      </w:r>
                    </w:p>
                  </w:txbxContent>
                </v:textbox>
              </v:shape>
            </w:pict>
          </mc:Fallback>
        </mc:AlternateContent>
      </w:r>
    </w:p>
    <w:p w14:paraId="4145DE23" w14:textId="151D5275" w:rsidR="00E63EE8" w:rsidRDefault="00E63EE8" w:rsidP="00276585">
      <w:pPr>
        <w:rPr>
          <w:rFonts w:ascii="HG丸ｺﾞｼｯｸM-PRO" w:eastAsia="HG丸ｺﾞｼｯｸM-PRO" w:hAnsi="HG丸ｺﾞｼｯｸM-PRO"/>
          <w:sz w:val="24"/>
        </w:rPr>
      </w:pPr>
    </w:p>
    <w:p w14:paraId="181CF2B7" w14:textId="787A7FB6" w:rsidR="005C65FF" w:rsidRDefault="00A8481A" w:rsidP="000D6BA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数年間、支援の統一に向けて、様々な検討や研究を行ってまいりました</w:t>
      </w:r>
      <w:r w:rsidR="00B443FD">
        <w:rPr>
          <w:rFonts w:ascii="HG丸ｺﾞｼｯｸM-PRO" w:eastAsia="HG丸ｺﾞｼｯｸM-PRO" w:hAnsi="HG丸ｺﾞｼｯｸM-PRO" w:hint="eastAsia"/>
          <w:sz w:val="24"/>
        </w:rPr>
        <w:t>。</w:t>
      </w:r>
      <w:r w:rsidR="00F94AE2">
        <w:rPr>
          <w:rFonts w:ascii="HG丸ｺﾞｼｯｸM-PRO" w:eastAsia="HG丸ｺﾞｼｯｸM-PRO" w:hAnsi="HG丸ｺﾞｼｯｸM-PRO" w:hint="eastAsia"/>
          <w:sz w:val="24"/>
        </w:rPr>
        <w:t>利用者</w:t>
      </w:r>
      <w:r>
        <w:rPr>
          <w:rFonts w:ascii="HG丸ｺﾞｼｯｸM-PRO" w:eastAsia="HG丸ｺﾞｼｯｸM-PRO" w:hAnsi="HG丸ｺﾞｼｯｸM-PRO" w:hint="eastAsia"/>
          <w:sz w:val="24"/>
        </w:rPr>
        <w:t>様お一人おひとりが、「主人公」であり、そして住み慣れた地域で「その人</w:t>
      </w:r>
      <w:r w:rsidR="00B443FD">
        <w:rPr>
          <w:rFonts w:ascii="HG丸ｺﾞｼｯｸM-PRO" w:eastAsia="HG丸ｺﾞｼｯｸM-PRO" w:hAnsi="HG丸ｺﾞｼｯｸM-PRO" w:hint="eastAsia"/>
          <w:sz w:val="24"/>
        </w:rPr>
        <w:t>らしい人生」を送っていただくために、私たちが出来ること、それが法人理念に基づいた支援で</w:t>
      </w:r>
      <w:r w:rsidR="0082323D">
        <w:rPr>
          <w:rFonts w:ascii="HG丸ｺﾞｼｯｸM-PRO" w:eastAsia="HG丸ｺﾞｼｯｸM-PRO" w:hAnsi="HG丸ｺﾞｼｯｸM-PRO" w:hint="eastAsia"/>
          <w:sz w:val="24"/>
        </w:rPr>
        <w:t>す。</w:t>
      </w:r>
    </w:p>
    <w:p w14:paraId="5039C3C8" w14:textId="46E68FA9" w:rsidR="000D6BAF" w:rsidRDefault="00FF3A50" w:rsidP="000D6BAF">
      <w:pPr>
        <w:rPr>
          <w:rFonts w:ascii="HG丸ｺﾞｼｯｸM-PRO" w:eastAsia="HG丸ｺﾞｼｯｸM-PRO" w:hAnsi="HG丸ｺﾞｼｯｸM-PRO"/>
          <w:sz w:val="24"/>
        </w:rPr>
      </w:pPr>
      <w:r>
        <w:rPr>
          <w:noProof/>
        </w:rPr>
        <w:drawing>
          <wp:anchor distT="0" distB="0" distL="114300" distR="114300" simplePos="0" relativeHeight="252455936" behindDoc="0" locked="0" layoutInCell="1" allowOverlap="1" wp14:anchorId="04A2DC05" wp14:editId="3837C091">
            <wp:simplePos x="0" y="0"/>
            <wp:positionH relativeFrom="column">
              <wp:posOffset>5875020</wp:posOffset>
            </wp:positionH>
            <wp:positionV relativeFrom="paragraph">
              <wp:posOffset>255270</wp:posOffset>
            </wp:positionV>
            <wp:extent cx="970915" cy="637540"/>
            <wp:effectExtent l="71438" t="61912" r="110172" b="53023"/>
            <wp:wrapSquare wrapText="bothSides"/>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973"/>
                    <a:stretch/>
                  </pic:blipFill>
                  <pic:spPr bwMode="auto">
                    <a:xfrm rot="17257740">
                      <a:off x="0" y="0"/>
                      <a:ext cx="970915" cy="637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BAF">
        <w:rPr>
          <w:rFonts w:ascii="HG丸ｺﾞｼｯｸM-PRO" w:eastAsia="HG丸ｺﾞｼｯｸM-PRO" w:hAnsi="HG丸ｺﾞｼｯｸM-PRO" w:hint="eastAsia"/>
          <w:sz w:val="24"/>
        </w:rPr>
        <w:t>令和4年度重点項目である「理念の浸透」を達成するために、「理念チェックシート」の活用を積極的に進めています。そこで今回は</w:t>
      </w:r>
      <w:r w:rsidR="007E453B">
        <w:rPr>
          <w:rFonts w:ascii="HG丸ｺﾞｼｯｸM-PRO" w:eastAsia="HG丸ｺﾞｼｯｸM-PRO" w:hAnsi="HG丸ｺﾞｼｯｸM-PRO" w:hint="eastAsia"/>
          <w:sz w:val="24"/>
        </w:rPr>
        <w:t>、</w:t>
      </w:r>
      <w:r w:rsidR="003A1638">
        <w:rPr>
          <w:rFonts w:ascii="HG丸ｺﾞｼｯｸM-PRO" w:eastAsia="HG丸ｺﾞｼｯｸM-PRO" w:hAnsi="HG丸ｺﾞｼｯｸM-PRO" w:hint="eastAsia"/>
          <w:sz w:val="24"/>
        </w:rPr>
        <w:t>入居者様や利用者様の「思いが実現できた瞬間」や「素敵な笑顔が見られた支援」、そんなエピソードをご紹介いたします。</w:t>
      </w:r>
    </w:p>
    <w:p w14:paraId="606ED31D" w14:textId="47625A87" w:rsidR="000D6BAF" w:rsidRDefault="00327824" w:rsidP="000D6BAF">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548096" behindDoc="0" locked="0" layoutInCell="1" allowOverlap="1" wp14:anchorId="09934CD8" wp14:editId="5F2215C9">
                <wp:simplePos x="0" y="0"/>
                <wp:positionH relativeFrom="column">
                  <wp:posOffset>3754755</wp:posOffset>
                </wp:positionH>
                <wp:positionV relativeFrom="paragraph">
                  <wp:posOffset>125730</wp:posOffset>
                </wp:positionV>
                <wp:extent cx="1047750" cy="466725"/>
                <wp:effectExtent l="57150" t="38100" r="76200" b="257175"/>
                <wp:wrapNone/>
                <wp:docPr id="16" name="吹き出し: 円形 16"/>
                <wp:cNvGraphicFramePr/>
                <a:graphic xmlns:a="http://schemas.openxmlformats.org/drawingml/2006/main">
                  <a:graphicData uri="http://schemas.microsoft.com/office/word/2010/wordprocessingShape">
                    <wps:wsp>
                      <wps:cNvSpPr/>
                      <wps:spPr>
                        <a:xfrm>
                          <a:off x="0" y="0"/>
                          <a:ext cx="1047750" cy="466725"/>
                        </a:xfrm>
                        <a:prstGeom prst="wedgeEllipseCallout">
                          <a:avLst>
                            <a:gd name="adj1" fmla="val -46464"/>
                            <a:gd name="adj2" fmla="val 85281"/>
                          </a:avLst>
                        </a:prstGeom>
                      </wps:spPr>
                      <wps:style>
                        <a:lnRef idx="1">
                          <a:schemeClr val="accent1"/>
                        </a:lnRef>
                        <a:fillRef idx="2">
                          <a:schemeClr val="accent1"/>
                        </a:fillRef>
                        <a:effectRef idx="1">
                          <a:schemeClr val="accent1"/>
                        </a:effectRef>
                        <a:fontRef idx="minor">
                          <a:schemeClr val="dk1"/>
                        </a:fontRef>
                      </wps:style>
                      <wps:txbx>
                        <w:txbxContent>
                          <w:p w14:paraId="72DC704B" w14:textId="7F7DBEC8" w:rsidR="00327824" w:rsidRPr="00327824" w:rsidRDefault="00327824" w:rsidP="00327824">
                            <w:pPr>
                              <w:rPr>
                                <w:rFonts w:ascii="HG丸ｺﾞｼｯｸM-PRO" w:eastAsia="HG丸ｺﾞｼｯｸM-PRO" w:hAnsi="HG丸ｺﾞｼｯｸM-PRO"/>
                              </w:rPr>
                            </w:pPr>
                            <w:r>
                              <w:rPr>
                                <w:rFonts w:ascii="HG丸ｺﾞｼｯｸM-PRO" w:eastAsia="HG丸ｺﾞｼｯｸM-PRO" w:hAnsi="HG丸ｺﾞｼｯｸM-PRO" w:hint="eastAsia"/>
                              </w:rPr>
                              <w:t>収穫～♪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34C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6" o:spid="_x0000_s1058" type="#_x0000_t63" style="position:absolute;left:0;text-align:left;margin-left:295.65pt;margin-top:9.9pt;width:82.5pt;height:36.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" adj="764,29221" fillcolor="#ffe483 [1620]" strokecolor="#f9c300 [3044]">
                <v:fill color2="#fff7da [500]" rotate="t" angle="180" colors="0 #fff978;22938f #fff9a1;1 #fffcd7" focus="100%" type="gradient"/>
                <v:shadow on="t" color="black" opacity="24903f" origin=",.5" offset="0,.55556mm"/>
                <v:textbox>
                  <w:txbxContent>
                    <w:p w14:paraId="72DC704B" w14:textId="7F7DBEC8" w:rsidR="00327824" w:rsidRPr="00327824" w:rsidRDefault="00327824" w:rsidP="00327824">
                      <w:pPr>
                        <w:rPr>
                          <w:rFonts w:ascii="HG丸ｺﾞｼｯｸM-PRO" w:eastAsia="HG丸ｺﾞｼｯｸM-PRO" w:hAnsi="HG丸ｺﾞｼｯｸM-PRO"/>
                        </w:rPr>
                      </w:pPr>
                      <w:r>
                        <w:rPr>
                          <w:rFonts w:ascii="HG丸ｺﾞｼｯｸM-PRO" w:eastAsia="HG丸ｺﾞｼｯｸM-PRO" w:hAnsi="HG丸ｺﾞｼｯｸM-PRO" w:hint="eastAsia"/>
                        </w:rPr>
                        <w:t>収穫～♪</w:t>
                      </w:r>
                    </w:p>
                  </w:txbxContent>
                </v:textbox>
              </v:shape>
            </w:pict>
          </mc:Fallback>
        </mc:AlternateContent>
      </w:r>
    </w:p>
    <w:p w14:paraId="1970A4E1" w14:textId="5E54A8B0" w:rsidR="000D6BAF" w:rsidRPr="00E311A9" w:rsidRDefault="003A1638" w:rsidP="000D6BAF">
      <w:pPr>
        <w:rPr>
          <w:rFonts w:ascii="HG丸ｺﾞｼｯｸM-PRO" w:eastAsia="HG丸ｺﾞｼｯｸM-PRO" w:hAnsi="HG丸ｺﾞｼｯｸM-PRO"/>
          <w:sz w:val="24"/>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r w:rsidRPr="00E81E06">
        <w:rPr>
          <w:rFonts w:ascii="HG丸ｺﾞｼｯｸM-PRO" w:eastAsia="HG丸ｺﾞｼｯｸM-PRO" w:hAnsi="HG丸ｺﾞｼｯｸM-PRO" w:hint="eastAsia"/>
          <w:b/>
          <w:color w:val="002060"/>
          <w:sz w:val="24"/>
        </w:rPr>
        <w:t>精華：みんなを笑顔に！</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p>
    <w:p w14:paraId="29981FC3" w14:textId="1345E124" w:rsidR="00F8280F" w:rsidRDefault="009D4EB9" w:rsidP="00276585">
      <w:pPr>
        <w:rPr>
          <w:szCs w:val="21"/>
        </w:rPr>
      </w:pPr>
      <w:r>
        <w:rPr>
          <w:rFonts w:hint="eastAsia"/>
          <w:noProof/>
          <w:szCs w:val="21"/>
        </w:rPr>
        <mc:AlternateContent>
          <mc:Choice Requires="wps">
            <w:drawing>
              <wp:anchor distT="0" distB="0" distL="114300" distR="114300" simplePos="0" relativeHeight="252547072" behindDoc="0" locked="0" layoutInCell="1" allowOverlap="1" wp14:anchorId="55DB7583" wp14:editId="36E352C1">
                <wp:simplePos x="0" y="0"/>
                <wp:positionH relativeFrom="column">
                  <wp:posOffset>1363980</wp:posOffset>
                </wp:positionH>
                <wp:positionV relativeFrom="paragraph">
                  <wp:posOffset>154305</wp:posOffset>
                </wp:positionV>
                <wp:extent cx="1828800" cy="695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w="6350">
                          <a:noFill/>
                        </a:ln>
                      </wps:spPr>
                      <wps:txbx>
                        <w:txbxContent>
                          <w:p w14:paraId="19D930AA" w14:textId="77777777" w:rsidR="00327824" w:rsidRPr="00E81E06" w:rsidRDefault="00327824"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「水くれてやるから、おおきくな～れ」と優しく話しかけながら、毎日水やりをして育てています。</w:t>
                            </w:r>
                            <w:bookmarkStart w:id="0" w:name="_GoBack"/>
                            <w:bookmarkEnd w:id="0"/>
                          </w:p>
                          <w:p w14:paraId="03AD38B7" w14:textId="77777777" w:rsidR="008B5870" w:rsidRPr="00327824" w:rsidRDefault="008B5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7583" id="テキスト ボックス 14" o:spid="_x0000_s1059" type="#_x0000_t202" style="position:absolute;left:0;text-align:left;margin-left:107.4pt;margin-top:12.15pt;width:2in;height:54.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" filled="f" stroked="f" strokeweight=".5pt">
                <v:textbox>
                  <w:txbxContent>
                    <w:p w14:paraId="19D930AA" w14:textId="77777777" w:rsidR="00327824" w:rsidRPr="00E81E06" w:rsidRDefault="00327824"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「水くれてやるから、おおきくな～れ」と優しく話しかけながら、毎日水やりをして育てています。</w:t>
                      </w:r>
                      <w:bookmarkStart w:id="1" w:name="_GoBack"/>
                      <w:bookmarkEnd w:id="1"/>
                    </w:p>
                    <w:p w14:paraId="03AD38B7" w14:textId="77777777" w:rsidR="008B5870" w:rsidRPr="00327824" w:rsidRDefault="008B5870"/>
                  </w:txbxContent>
                </v:textbox>
              </v:shape>
            </w:pict>
          </mc:Fallback>
        </mc:AlternateContent>
      </w:r>
      <w:r w:rsidR="00F656FD">
        <w:rPr>
          <w:noProof/>
          <w:szCs w:val="21"/>
        </w:rPr>
        <mc:AlternateContent>
          <mc:Choice Requires="wps">
            <w:drawing>
              <wp:anchor distT="0" distB="0" distL="114300" distR="114300" simplePos="0" relativeHeight="252549120" behindDoc="0" locked="0" layoutInCell="1" allowOverlap="1" wp14:anchorId="0C8AEAD1" wp14:editId="7534AE4F">
                <wp:simplePos x="0" y="0"/>
                <wp:positionH relativeFrom="margin">
                  <wp:posOffset>3992880</wp:posOffset>
                </wp:positionH>
                <wp:positionV relativeFrom="paragraph">
                  <wp:posOffset>201930</wp:posOffset>
                </wp:positionV>
                <wp:extent cx="2800350" cy="5619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800350" cy="561975"/>
                        </a:xfrm>
                        <a:prstGeom prst="rect">
                          <a:avLst/>
                        </a:prstGeom>
                        <a:noFill/>
                        <a:ln w="6350">
                          <a:noFill/>
                        </a:ln>
                      </wps:spPr>
                      <wps:txbx>
                        <w:txbxContent>
                          <w:p w14:paraId="32231C14" w14:textId="54E18BDD" w:rsidR="004D784A" w:rsidRPr="00E81E06" w:rsidRDefault="004D784A"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color w:val="002060"/>
                                <w:sz w:val="18"/>
                                <w:szCs w:val="18"/>
                              </w:rPr>
                              <w:t>O</w:t>
                            </w:r>
                            <w:r w:rsidRPr="00E81E06">
                              <w:rPr>
                                <w:rFonts w:ascii="HG丸ｺﾞｼｯｸM-PRO" w:eastAsia="HG丸ｺﾞｼｯｸM-PRO" w:hAnsi="HG丸ｺﾞｼｯｸM-PRO" w:hint="eastAsia"/>
                                <w:color w:val="002060"/>
                                <w:sz w:val="18"/>
                                <w:szCs w:val="18"/>
                              </w:rPr>
                              <w:t>さんは、大きく育ったキュウリをみんなに食べてもらいたくて、考えました・・・</w:t>
                            </w:r>
                          </w:p>
                          <w:p w14:paraId="6BBF7A7E" w14:textId="7B8F54F5" w:rsidR="004D784A" w:rsidRPr="00E81E06" w:rsidRDefault="004D784A"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そしたらなんと！！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EAD1" id="テキスト ボックス 17" o:spid="_x0000_s1060" type="#_x0000_t202" style="position:absolute;left:0;text-align:left;margin-left:314.4pt;margin-top:15.9pt;width:220.5pt;height:44.2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" filled="f" stroked="f" strokeweight=".5pt">
                <v:textbox>
                  <w:txbxContent>
                    <w:p w14:paraId="32231C14" w14:textId="54E18BDD" w:rsidR="004D784A" w:rsidRPr="00E81E06" w:rsidRDefault="004D784A"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color w:val="002060"/>
                          <w:sz w:val="18"/>
                          <w:szCs w:val="18"/>
                        </w:rPr>
                        <w:t>O</w:t>
                      </w:r>
                      <w:r w:rsidRPr="00E81E06">
                        <w:rPr>
                          <w:rFonts w:ascii="HG丸ｺﾞｼｯｸM-PRO" w:eastAsia="HG丸ｺﾞｼｯｸM-PRO" w:hAnsi="HG丸ｺﾞｼｯｸM-PRO" w:hint="eastAsia"/>
                          <w:color w:val="002060"/>
                          <w:sz w:val="18"/>
                          <w:szCs w:val="18"/>
                        </w:rPr>
                        <w:t>さんは、大きく育ったキュウリをみんなに食べてもらいたくて、考えました・・・</w:t>
                      </w:r>
                    </w:p>
                    <w:p w14:paraId="6BBF7A7E" w14:textId="7B8F54F5" w:rsidR="004D784A" w:rsidRPr="00E81E06" w:rsidRDefault="004D784A" w:rsidP="00F656F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そしたらなんと！！</w:t>
                      </w:r>
                    </w:p>
                  </w:txbxContent>
                </v:textbox>
                <w10:wrap anchorx="margin"/>
              </v:shape>
            </w:pict>
          </mc:Fallback>
        </mc:AlternateContent>
      </w:r>
      <w:r w:rsidR="00FF3A50">
        <w:rPr>
          <w:noProof/>
        </w:rPr>
        <w:drawing>
          <wp:anchor distT="0" distB="0" distL="114300" distR="114300" simplePos="0" relativeHeight="252544000" behindDoc="0" locked="0" layoutInCell="1" allowOverlap="1" wp14:anchorId="76A136AD" wp14:editId="7ADADC12">
            <wp:simplePos x="0" y="0"/>
            <wp:positionH relativeFrom="margin">
              <wp:posOffset>59055</wp:posOffset>
            </wp:positionH>
            <wp:positionV relativeFrom="paragraph">
              <wp:posOffset>49530</wp:posOffset>
            </wp:positionV>
            <wp:extent cx="1295400" cy="973455"/>
            <wp:effectExtent l="0" t="0" r="0" b="0"/>
            <wp:wrapThrough wrapText="bothSides">
              <wp:wrapPolygon edited="0">
                <wp:start x="0" y="0"/>
                <wp:lineTo x="0" y="21135"/>
                <wp:lineTo x="21282" y="21135"/>
                <wp:lineTo x="21282"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84A">
        <w:rPr>
          <w:noProof/>
        </w:rPr>
        <w:drawing>
          <wp:anchor distT="0" distB="0" distL="114300" distR="114300" simplePos="0" relativeHeight="252546048" behindDoc="0" locked="0" layoutInCell="1" allowOverlap="1" wp14:anchorId="145E2CB6" wp14:editId="33ED015B">
            <wp:simplePos x="0" y="0"/>
            <wp:positionH relativeFrom="margin">
              <wp:posOffset>3211830</wp:posOffset>
            </wp:positionH>
            <wp:positionV relativeFrom="paragraph">
              <wp:posOffset>49530</wp:posOffset>
            </wp:positionV>
            <wp:extent cx="790575" cy="803275"/>
            <wp:effectExtent l="0" t="0" r="9525" b="0"/>
            <wp:wrapThrough wrapText="bothSides">
              <wp:wrapPolygon edited="0">
                <wp:start x="0" y="0"/>
                <wp:lineTo x="0" y="21002"/>
                <wp:lineTo x="21340" y="21002"/>
                <wp:lineTo x="2134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115" t="-1" r="17009" b="-781"/>
                    <a:stretch/>
                  </pic:blipFill>
                  <pic:spPr bwMode="auto">
                    <a:xfrm>
                      <a:off x="0" y="0"/>
                      <a:ext cx="790575" cy="80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7480B" w14:textId="110732E1" w:rsidR="00F8280F" w:rsidRDefault="00F8280F" w:rsidP="00276585">
      <w:pPr>
        <w:rPr>
          <w:szCs w:val="21"/>
        </w:rPr>
      </w:pPr>
    </w:p>
    <w:p w14:paraId="4E639D6B" w14:textId="5859BAAC" w:rsidR="00F8280F" w:rsidRDefault="0098693D" w:rsidP="00276585">
      <w:pPr>
        <w:rPr>
          <w:szCs w:val="21"/>
        </w:rPr>
      </w:pPr>
      <w:r>
        <w:rPr>
          <w:noProof/>
          <w:szCs w:val="21"/>
        </w:rPr>
        <mc:AlternateContent>
          <mc:Choice Requires="wps">
            <w:drawing>
              <wp:anchor distT="0" distB="0" distL="114300" distR="114300" simplePos="0" relativeHeight="252550144" behindDoc="0" locked="0" layoutInCell="1" allowOverlap="1" wp14:anchorId="79AF832D" wp14:editId="0C0528E1">
                <wp:simplePos x="0" y="0"/>
                <wp:positionH relativeFrom="column">
                  <wp:posOffset>5812155</wp:posOffset>
                </wp:positionH>
                <wp:positionV relativeFrom="paragraph">
                  <wp:posOffset>87630</wp:posOffset>
                </wp:positionV>
                <wp:extent cx="962025" cy="628650"/>
                <wp:effectExtent l="57150" t="38100" r="85725" b="76200"/>
                <wp:wrapNone/>
                <wp:docPr id="19" name="矢印: 左カーブ 19"/>
                <wp:cNvGraphicFramePr/>
                <a:graphic xmlns:a="http://schemas.openxmlformats.org/drawingml/2006/main">
                  <a:graphicData uri="http://schemas.microsoft.com/office/word/2010/wordprocessingShape">
                    <wps:wsp>
                      <wps:cNvSpPr/>
                      <wps:spPr>
                        <a:xfrm>
                          <a:off x="0" y="0"/>
                          <a:ext cx="962025" cy="628650"/>
                        </a:xfrm>
                        <a:prstGeom prst="curvedLeftArrow">
                          <a:avLst>
                            <a:gd name="adj1" fmla="val 28599"/>
                            <a:gd name="adj2" fmla="val 50000"/>
                            <a:gd name="adj3" fmla="val 59826"/>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8666E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9" o:spid="_x0000_s1026" type="#_x0000_t103" style="position:absolute;left:0;text-align:left;margin-left:457.65pt;margin-top:6.9pt;width:75.75pt;height:49.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" adj="10800,19289,8444" fillcolor="#ffe483 [1620]" strokecolor="#f9c300 [3044]">
                <v:fill color2="#fff7da [500]" rotate="t" angle="180" colors="0 #fff978;22938f #fff9a1;1 #fffcd7" focus="100%" type="gradient"/>
                <v:shadow on="t" color="black" opacity="24903f" origin=",.5" offset="0,.55556mm"/>
              </v:shape>
            </w:pict>
          </mc:Fallback>
        </mc:AlternateContent>
      </w:r>
      <w:r w:rsidR="003A1638">
        <w:rPr>
          <w:rFonts w:hint="eastAsia"/>
          <w:szCs w:val="21"/>
        </w:rPr>
        <w:t xml:space="preserve">　　</w:t>
      </w:r>
    </w:p>
    <w:p w14:paraId="5E9B0064" w14:textId="379EF3E4" w:rsidR="00320855" w:rsidRDefault="00320855" w:rsidP="00276585">
      <w:pPr>
        <w:rPr>
          <w:szCs w:val="21"/>
        </w:rPr>
      </w:pPr>
    </w:p>
    <w:p w14:paraId="7B6AD317" w14:textId="55F44298" w:rsidR="00F8280F" w:rsidRDefault="0098693D" w:rsidP="00276585">
      <w:pPr>
        <w:rPr>
          <w:szCs w:val="21"/>
        </w:rPr>
      </w:pPr>
      <w:r>
        <w:rPr>
          <w:noProof/>
        </w:rPr>
        <w:drawing>
          <wp:anchor distT="0" distB="0" distL="114300" distR="114300" simplePos="0" relativeHeight="252556288" behindDoc="0" locked="0" layoutInCell="1" allowOverlap="1" wp14:anchorId="12656D1B" wp14:editId="2566EC5B">
            <wp:simplePos x="0" y="0"/>
            <wp:positionH relativeFrom="margin">
              <wp:posOffset>2773680</wp:posOffset>
            </wp:positionH>
            <wp:positionV relativeFrom="paragraph">
              <wp:posOffset>49530</wp:posOffset>
            </wp:positionV>
            <wp:extent cx="1409700" cy="1005205"/>
            <wp:effectExtent l="0" t="0" r="0" b="4445"/>
            <wp:wrapThrough wrapText="bothSides">
              <wp:wrapPolygon edited="0">
                <wp:start x="0" y="0"/>
                <wp:lineTo x="0" y="21286"/>
                <wp:lineTo x="21308" y="21286"/>
                <wp:lineTo x="21308"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278" b="11718"/>
                    <a:stretch/>
                  </pic:blipFill>
                  <pic:spPr bwMode="auto">
                    <a:xfrm>
                      <a:off x="0" y="0"/>
                      <a:ext cx="1409700" cy="100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2192" behindDoc="0" locked="0" layoutInCell="1" allowOverlap="1" wp14:anchorId="2FC9D6B6" wp14:editId="55719AED">
            <wp:simplePos x="0" y="0"/>
            <wp:positionH relativeFrom="column">
              <wp:posOffset>4717415</wp:posOffset>
            </wp:positionH>
            <wp:positionV relativeFrom="paragraph">
              <wp:posOffset>20955</wp:posOffset>
            </wp:positionV>
            <wp:extent cx="1132205" cy="1057910"/>
            <wp:effectExtent l="0" t="0" r="0" b="8890"/>
            <wp:wrapThrough wrapText="bothSides">
              <wp:wrapPolygon edited="0">
                <wp:start x="0" y="0"/>
                <wp:lineTo x="0" y="21393"/>
                <wp:lineTo x="21079" y="21393"/>
                <wp:lineTo x="21079"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918" t="-1" r="12023" b="390"/>
                    <a:stretch/>
                  </pic:blipFill>
                  <pic:spPr bwMode="auto">
                    <a:xfrm>
                      <a:off x="0" y="0"/>
                      <a:ext cx="1132205"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12698" w14:textId="475A2748" w:rsidR="00F8280F" w:rsidRDefault="00FF3A50" w:rsidP="00276585">
      <w:pPr>
        <w:rPr>
          <w:szCs w:val="21"/>
        </w:rPr>
      </w:pPr>
      <w:r>
        <w:rPr>
          <w:noProof/>
          <w:szCs w:val="21"/>
        </w:rPr>
        <mc:AlternateContent>
          <mc:Choice Requires="wps">
            <w:drawing>
              <wp:anchor distT="0" distB="0" distL="114300" distR="114300" simplePos="0" relativeHeight="252557312" behindDoc="0" locked="0" layoutInCell="1" allowOverlap="1" wp14:anchorId="37199741" wp14:editId="02723242">
                <wp:simplePos x="0" y="0"/>
                <wp:positionH relativeFrom="margin">
                  <wp:align>left</wp:align>
                </wp:positionH>
                <wp:positionV relativeFrom="paragraph">
                  <wp:posOffset>49530</wp:posOffset>
                </wp:positionV>
                <wp:extent cx="2695575" cy="8096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95575" cy="809625"/>
                        </a:xfrm>
                        <a:prstGeom prst="rect">
                          <a:avLst/>
                        </a:prstGeom>
                        <a:noFill/>
                        <a:ln w="6350">
                          <a:noFill/>
                        </a:ln>
                      </wps:spPr>
                      <wps:txbx>
                        <w:txbxContent>
                          <w:p w14:paraId="0C53F661" w14:textId="77777777" w:rsidR="00FF3A50" w:rsidRPr="00E81E06" w:rsidRDefault="00FF3A50" w:rsidP="00FF3A50">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Oさんは、お友だちや職員みんなに振舞ってくれたのです。</w:t>
                            </w:r>
                          </w:p>
                          <w:p w14:paraId="7F420847" w14:textId="57204716" w:rsidR="00FF3A50" w:rsidRPr="00E81E06" w:rsidRDefault="00FF3A50" w:rsidP="00FF3A50">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「美味しいべ～まだ出かけらんないから、また作ってやるよ」と、みんなを笑顔にしてくれました。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9741" id="テキスト ボックス 25" o:spid="_x0000_s1061" type="#_x0000_t202" style="position:absolute;left:0;text-align:left;margin-left:0;margin-top:3.9pt;width:212.25pt;height:63.75pt;z-index:25255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" filled="f" stroked="f" strokeweight=".5pt">
                <v:textbox>
                  <w:txbxContent>
                    <w:p w14:paraId="0C53F661" w14:textId="77777777" w:rsidR="00FF3A50" w:rsidRPr="00E81E06" w:rsidRDefault="00FF3A50" w:rsidP="00FF3A50">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Oさんは、お友だちや職員みんなに振舞ってくれたのです。</w:t>
                      </w:r>
                    </w:p>
                    <w:p w14:paraId="7F420847" w14:textId="57204716" w:rsidR="00FF3A50" w:rsidRPr="00E81E06" w:rsidRDefault="00FF3A50" w:rsidP="00FF3A50">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「美味しいべ～まだ出かけらんないから、また作ってやるよ」と、みんなを笑顔にしてくれました。</w:t>
                      </w:r>
                    </w:p>
                  </w:txbxContent>
                </v:textbox>
                <w10:wrap anchorx="margin"/>
              </v:shape>
            </w:pict>
          </mc:Fallback>
        </mc:AlternateContent>
      </w:r>
      <w:r w:rsidR="0098693D">
        <w:rPr>
          <w:noProof/>
          <w:szCs w:val="21"/>
        </w:rPr>
        <mc:AlternateContent>
          <mc:Choice Requires="wps">
            <w:drawing>
              <wp:anchor distT="0" distB="0" distL="114300" distR="114300" simplePos="0" relativeHeight="252554240" behindDoc="0" locked="0" layoutInCell="1" allowOverlap="1" wp14:anchorId="112BBC9A" wp14:editId="4E219096">
                <wp:simplePos x="0" y="0"/>
                <wp:positionH relativeFrom="column">
                  <wp:posOffset>4240530</wp:posOffset>
                </wp:positionH>
                <wp:positionV relativeFrom="paragraph">
                  <wp:posOffset>144780</wp:posOffset>
                </wp:positionV>
                <wp:extent cx="406400" cy="323850"/>
                <wp:effectExtent l="57150" t="38100" r="0" b="95250"/>
                <wp:wrapNone/>
                <wp:docPr id="22" name="矢印: 左 22"/>
                <wp:cNvGraphicFramePr/>
                <a:graphic xmlns:a="http://schemas.openxmlformats.org/drawingml/2006/main">
                  <a:graphicData uri="http://schemas.microsoft.com/office/word/2010/wordprocessingShape">
                    <wps:wsp>
                      <wps:cNvSpPr/>
                      <wps:spPr>
                        <a:xfrm>
                          <a:off x="0" y="0"/>
                          <a:ext cx="406400" cy="323850"/>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1C1BE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2" o:spid="_x0000_s1026" type="#_x0000_t66" style="position:absolute;left:0;text-align:left;margin-left:333.9pt;margin-top:11.4pt;width:32pt;height:2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" adj="8606" fillcolor="#ffe483 [1620]" strokecolor="#f9c300 [3044]">
                <v:fill color2="#fff7da [500]" rotate="t" angle="180" colors="0 #fff978;22938f #fff9a1;1 #fffcd7" focus="100%" type="gradient"/>
                <v:shadow on="t" color="black" opacity="24903f" origin=",.5" offset="0,.55556mm"/>
              </v:shape>
            </w:pict>
          </mc:Fallback>
        </mc:AlternateContent>
      </w:r>
      <w:r w:rsidR="0098693D">
        <w:rPr>
          <w:noProof/>
          <w:szCs w:val="21"/>
        </w:rPr>
        <mc:AlternateContent>
          <mc:Choice Requires="wps">
            <w:drawing>
              <wp:anchor distT="0" distB="0" distL="114300" distR="114300" simplePos="0" relativeHeight="252553216" behindDoc="0" locked="0" layoutInCell="1" allowOverlap="1" wp14:anchorId="3087F8C2" wp14:editId="20315CE6">
                <wp:simplePos x="0" y="0"/>
                <wp:positionH relativeFrom="margin">
                  <wp:align>right</wp:align>
                </wp:positionH>
                <wp:positionV relativeFrom="paragraph">
                  <wp:posOffset>49530</wp:posOffset>
                </wp:positionV>
                <wp:extent cx="933450" cy="866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33450" cy="866775"/>
                        </a:xfrm>
                        <a:prstGeom prst="rect">
                          <a:avLst/>
                        </a:prstGeom>
                        <a:noFill/>
                        <a:ln w="6350">
                          <a:noFill/>
                        </a:ln>
                      </wps:spPr>
                      <wps:txbx>
                        <w:txbxContent>
                          <w:p w14:paraId="52C8F7BD" w14:textId="74871D71" w:rsidR="0098693D" w:rsidRPr="00E81E06" w:rsidRDefault="0098693D" w:rsidP="0098693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キュウリを輪切りに切って、カップに小分けし始めました(+o+)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F8C2" id="テキスト ボックス 21" o:spid="_x0000_s1062" type="#_x0000_t202" style="position:absolute;left:0;text-align:left;margin-left:22.3pt;margin-top:3.9pt;width:73.5pt;height:68.25pt;z-index:25255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" filled="f" stroked="f" strokeweight=".5pt">
                <v:textbox>
                  <w:txbxContent>
                    <w:p w14:paraId="52C8F7BD" w14:textId="74871D71" w:rsidR="0098693D" w:rsidRPr="00E81E06" w:rsidRDefault="0098693D" w:rsidP="0098693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キュウリを輪切りに切って、カップに小分けし始めました(+o+)</w:t>
                      </w:r>
                    </w:p>
                  </w:txbxContent>
                </v:textbox>
                <w10:wrap anchorx="margin"/>
              </v:shape>
            </w:pict>
          </mc:Fallback>
        </mc:AlternateContent>
      </w:r>
    </w:p>
    <w:p w14:paraId="14A27E32" w14:textId="7E776977" w:rsidR="006C7E8D" w:rsidRPr="006C7E8D" w:rsidRDefault="006C7E8D" w:rsidP="006C7E8D">
      <w:pPr>
        <w:rPr>
          <w:szCs w:val="21"/>
        </w:rPr>
      </w:pPr>
    </w:p>
    <w:p w14:paraId="38D009FF" w14:textId="2B3139E8" w:rsidR="006C7E8D" w:rsidRPr="006C7E8D" w:rsidRDefault="006C7E8D" w:rsidP="006C7E8D">
      <w:pPr>
        <w:rPr>
          <w:szCs w:val="21"/>
        </w:rPr>
      </w:pPr>
    </w:p>
    <w:p w14:paraId="201C6091" w14:textId="179F33DF" w:rsidR="006C7E8D" w:rsidRPr="006C7E8D" w:rsidRDefault="006C7E8D" w:rsidP="006C7E8D">
      <w:pPr>
        <w:rPr>
          <w:szCs w:val="21"/>
        </w:rPr>
      </w:pPr>
    </w:p>
    <w:p w14:paraId="7BB167D9" w14:textId="6A1F05BD" w:rsidR="006C7E8D" w:rsidRPr="006C7E8D" w:rsidRDefault="00F656FD" w:rsidP="006C7E8D">
      <w:pPr>
        <w:rPr>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413952" behindDoc="0" locked="0" layoutInCell="1" allowOverlap="1" wp14:anchorId="3901AB49" wp14:editId="396EEA0F">
                <wp:simplePos x="0" y="0"/>
                <wp:positionH relativeFrom="margin">
                  <wp:posOffset>1010920</wp:posOffset>
                </wp:positionH>
                <wp:positionV relativeFrom="paragraph">
                  <wp:posOffset>6985</wp:posOffset>
                </wp:positionV>
                <wp:extent cx="4943475" cy="647700"/>
                <wp:effectExtent l="0" t="0" r="9525" b="0"/>
                <wp:wrapNone/>
                <wp:docPr id="2" name="楕円 2"/>
                <wp:cNvGraphicFramePr/>
                <a:graphic xmlns:a="http://schemas.openxmlformats.org/drawingml/2006/main">
                  <a:graphicData uri="http://schemas.microsoft.com/office/word/2010/wordprocessingShape">
                    <wps:wsp>
                      <wps:cNvSpPr/>
                      <wps:spPr>
                        <a:xfrm>
                          <a:off x="0" y="0"/>
                          <a:ext cx="4943475" cy="647700"/>
                        </a:xfrm>
                        <a:prstGeom prst="ellipse">
                          <a:avLst/>
                        </a:prstGeom>
                        <a:gradFill flip="none" rotWithShape="1">
                          <a:gsLst>
                            <a:gs pos="0">
                              <a:srgbClr val="F315B9">
                                <a:shade val="30000"/>
                                <a:satMod val="115000"/>
                              </a:srgbClr>
                            </a:gs>
                            <a:gs pos="50000">
                              <a:srgbClr val="F315B9">
                                <a:shade val="67500"/>
                                <a:satMod val="115000"/>
                              </a:srgbClr>
                            </a:gs>
                            <a:gs pos="100000">
                              <a:srgbClr val="F315B9">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6B1C69C" id="楕円 2" o:spid="_x0000_s1026" style="position:absolute;left:0;text-align:left;margin-left:79.6pt;margin-top:.55pt;width:389.25pt;height:51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" fillcolor="#98006f" stroked="f" strokeweight="2pt">
                <v:fill color2="#ff04c1" rotate="t" focusposition=".5,.5" focussize="" colors="0 #98006f;.5 #da02a2;1 #ff04c1" focus="100%" type="gradientRadial"/>
                <w10:wrap anchorx="margin"/>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14976" behindDoc="0" locked="0" layoutInCell="1" allowOverlap="1" wp14:anchorId="0A62D9DA" wp14:editId="2E5CB833">
                <wp:simplePos x="0" y="0"/>
                <wp:positionH relativeFrom="margin">
                  <wp:posOffset>1443990</wp:posOffset>
                </wp:positionH>
                <wp:positionV relativeFrom="paragraph">
                  <wp:posOffset>20955</wp:posOffset>
                </wp:positionV>
                <wp:extent cx="4638675" cy="4667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638675" cy="466725"/>
                        </a:xfrm>
                        <a:prstGeom prst="rect">
                          <a:avLst/>
                        </a:prstGeom>
                        <a:noFill/>
                        <a:ln w="6350">
                          <a:noFill/>
                        </a:ln>
                      </wps:spPr>
                      <wps:txbx>
                        <w:txbxContent>
                          <w:p w14:paraId="14836853" w14:textId="0A0163C9" w:rsidR="0057493E" w:rsidRPr="00A76C82" w:rsidRDefault="00F94AE2">
                            <w:pP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利用者</w:t>
                            </w:r>
                            <w:r w:rsidR="00682BA5">
                              <w:rPr>
                                <w:rFonts w:ascii="HG丸ｺﾞｼｯｸM-PRO" w:eastAsia="HG丸ｺﾞｼｯｸM-PRO" w:hAnsi="HG丸ｺﾞｼｯｸM-PRO" w:hint="eastAsia"/>
                                <w:b/>
                                <w:color w:val="FFFFFF" w:themeColor="background1"/>
                                <w:sz w:val="36"/>
                                <w:szCs w:val="36"/>
                              </w:rPr>
                              <w:t>様の幸せのために頑張ります！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D9DA" id="テキスト ボックス 3" o:spid="_x0000_s1063" type="#_x0000_t202" style="position:absolute;left:0;text-align:left;margin-left:113.7pt;margin-top:1.65pt;width:365.25pt;height:36.7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QBUQIAAGo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" filled="f" stroked="f" strokeweight=".5pt">
                <v:textbox>
                  <w:txbxContent>
                    <w:p w14:paraId="14836853" w14:textId="0A0163C9" w:rsidR="0057493E" w:rsidRPr="00A76C82" w:rsidRDefault="00F94AE2">
                      <w:pP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利用者</w:t>
                      </w:r>
                      <w:r w:rsidR="00682BA5">
                        <w:rPr>
                          <w:rFonts w:ascii="HG丸ｺﾞｼｯｸM-PRO" w:eastAsia="HG丸ｺﾞｼｯｸM-PRO" w:hAnsi="HG丸ｺﾞｼｯｸM-PRO" w:hint="eastAsia"/>
                          <w:b/>
                          <w:color w:val="FFFFFF" w:themeColor="background1"/>
                          <w:sz w:val="36"/>
                          <w:szCs w:val="36"/>
                        </w:rPr>
                        <w:t>様の幸せのために頑張ります！</w:t>
                      </w:r>
                    </w:p>
                  </w:txbxContent>
                </v:textbox>
                <w10:wrap anchorx="margin"/>
              </v:shape>
            </w:pict>
          </mc:Fallback>
        </mc:AlternateContent>
      </w:r>
    </w:p>
    <w:p w14:paraId="5FE9F37B" w14:textId="5D2FB76A" w:rsidR="006C7E8D" w:rsidRPr="006C7E8D" w:rsidRDefault="006C7E8D" w:rsidP="006C7E8D">
      <w:pPr>
        <w:rPr>
          <w:szCs w:val="21"/>
        </w:rPr>
      </w:pPr>
    </w:p>
    <w:p w14:paraId="2D2E9512" w14:textId="58478765" w:rsidR="006C7E8D" w:rsidRPr="006C7E8D" w:rsidRDefault="006C7E8D" w:rsidP="006C7E8D">
      <w:pPr>
        <w:rPr>
          <w:szCs w:val="21"/>
        </w:rPr>
      </w:pPr>
    </w:p>
    <w:p w14:paraId="6F198FC7" w14:textId="75CA4DFF" w:rsidR="008C002F" w:rsidRPr="005C503E" w:rsidRDefault="003737F9" w:rsidP="006C7E8D">
      <w:pPr>
        <w:rPr>
          <w:rFonts w:ascii="HG丸ｺﾞｼｯｸM-PRO" w:eastAsia="HG丸ｺﾞｼｯｸM-PRO" w:hAnsi="HG丸ｺﾞｼｯｸM-PRO"/>
          <w:sz w:val="24"/>
        </w:rPr>
      </w:pPr>
      <w:r>
        <w:rPr>
          <w:noProof/>
        </w:rPr>
        <w:drawing>
          <wp:anchor distT="0" distB="0" distL="114300" distR="114300" simplePos="0" relativeHeight="252559360" behindDoc="0" locked="0" layoutInCell="1" allowOverlap="1" wp14:anchorId="19A860EA" wp14:editId="5CFA4533">
            <wp:simplePos x="0" y="0"/>
            <wp:positionH relativeFrom="column">
              <wp:posOffset>2326005</wp:posOffset>
            </wp:positionH>
            <wp:positionV relativeFrom="paragraph">
              <wp:posOffset>220980</wp:posOffset>
            </wp:positionV>
            <wp:extent cx="1549400" cy="108585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94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03E" w:rsidRPr="005C503E">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r w:rsidR="005C503E" w:rsidRPr="00E81E06">
        <w:rPr>
          <w:rFonts w:ascii="HG丸ｺﾞｼｯｸM-PRO" w:eastAsia="HG丸ｺﾞｼｯｸM-PRO" w:hAnsi="HG丸ｺﾞｼｯｸM-PRO" w:hint="eastAsia"/>
          <w:b/>
          <w:color w:val="002060"/>
          <w:sz w:val="24"/>
        </w:rPr>
        <w:t>椛の里：「私はこれが好き」</w:t>
      </w:r>
      <w:r w:rsidR="005C503E" w:rsidRPr="005C503E">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r w:rsidR="007321A8">
        <w:rPr>
          <w:rFonts w:ascii="HG丸ｺﾞｼｯｸM-PRO" w:eastAsia="HG丸ｺﾞｼｯｸM-PRO" w:hAnsi="HG丸ｺﾞｼｯｸM-PRO" w:hint="eastAsia"/>
          <w:sz w:val="24"/>
        </w:rPr>
        <w:t xml:space="preserve">　　　　　　　　　　　　</w:t>
      </w:r>
      <w:r w:rsidR="007321A8">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r w:rsidR="007321A8" w:rsidRPr="00E81E06">
        <w:rPr>
          <w:rFonts w:ascii="HG丸ｺﾞｼｯｸM-PRO" w:eastAsia="HG丸ｺﾞｼｯｸM-PRO" w:hAnsi="HG丸ｺﾞｼｯｸM-PRO" w:hint="eastAsia"/>
          <w:b/>
          <w:color w:val="002060"/>
          <w:sz w:val="24"/>
        </w:rPr>
        <w:t>楢の里：「パンと牛乳買える？」</w:t>
      </w:r>
      <w:r w:rsidR="007321A8">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p>
    <w:p w14:paraId="42ADC6FE" w14:textId="6D1F1875" w:rsidR="008C002F" w:rsidRDefault="003737F9" w:rsidP="006C7E8D">
      <w:pPr>
        <w:rPr>
          <w:szCs w:val="21"/>
        </w:rPr>
      </w:pPr>
      <w:r>
        <w:rPr>
          <w:noProof/>
        </w:rPr>
        <w:drawing>
          <wp:anchor distT="0" distB="0" distL="114300" distR="114300" simplePos="0" relativeHeight="252563456" behindDoc="0" locked="0" layoutInCell="1" allowOverlap="1" wp14:anchorId="745E7A08" wp14:editId="29510876">
            <wp:simplePos x="0" y="0"/>
            <wp:positionH relativeFrom="margin">
              <wp:align>right</wp:align>
            </wp:positionH>
            <wp:positionV relativeFrom="paragraph">
              <wp:posOffset>20955</wp:posOffset>
            </wp:positionV>
            <wp:extent cx="1400175" cy="1078865"/>
            <wp:effectExtent l="0" t="0" r="9525" b="6985"/>
            <wp:wrapSquare wrapText="bothSides"/>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017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64480" behindDoc="0" locked="0" layoutInCell="1" allowOverlap="1" wp14:anchorId="1BA74365" wp14:editId="2F576D50">
            <wp:simplePos x="0" y="0"/>
            <wp:positionH relativeFrom="column">
              <wp:posOffset>4030980</wp:posOffset>
            </wp:positionH>
            <wp:positionV relativeFrom="paragraph">
              <wp:posOffset>11430</wp:posOffset>
            </wp:positionV>
            <wp:extent cx="1397000" cy="1085850"/>
            <wp:effectExtent l="0" t="0" r="0" b="0"/>
            <wp:wrapSquare wrapText="bothSides"/>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70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2560384" behindDoc="0" locked="0" layoutInCell="1" allowOverlap="1" wp14:anchorId="7F7887D8" wp14:editId="66092BFD">
                <wp:simplePos x="0" y="0"/>
                <wp:positionH relativeFrom="margin">
                  <wp:align>left</wp:align>
                </wp:positionH>
                <wp:positionV relativeFrom="paragraph">
                  <wp:posOffset>11431</wp:posOffset>
                </wp:positionV>
                <wp:extent cx="2276475" cy="1028700"/>
                <wp:effectExtent l="0" t="0" r="28575" b="19050"/>
                <wp:wrapNone/>
                <wp:docPr id="227" name="テキスト ボックス 227"/>
                <wp:cNvGraphicFramePr/>
                <a:graphic xmlns:a="http://schemas.openxmlformats.org/drawingml/2006/main">
                  <a:graphicData uri="http://schemas.microsoft.com/office/word/2010/wordprocessingShape">
                    <wps:wsp>
                      <wps:cNvSpPr txBox="1"/>
                      <wps:spPr>
                        <a:xfrm>
                          <a:off x="0" y="0"/>
                          <a:ext cx="2276475" cy="1028700"/>
                        </a:xfrm>
                        <a:prstGeom prst="rect">
                          <a:avLst/>
                        </a:prstGeom>
                        <a:noFill/>
                        <a:ln w="6350">
                          <a:solidFill>
                            <a:srgbClr val="FF00FF"/>
                          </a:solidFill>
                        </a:ln>
                      </wps:spPr>
                      <wps:txbx>
                        <w:txbxContent>
                          <w:p w14:paraId="7F86FA97" w14:textId="22A577AA"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「懐かしいものばかりだね」</w:t>
                            </w:r>
                          </w:p>
                          <w:p w14:paraId="0875F784" w14:textId="77777777" w:rsidR="009D4EB9"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懐かしさはもちろんだけど、</w:t>
                            </w:r>
                          </w:p>
                          <w:p w14:paraId="40EC6A08" w14:textId="4B3ECF7D"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「昔、これが一番好きだったんだよね</w:t>
                            </w:r>
                            <w:r w:rsidR="009D4EB9" w:rsidRPr="00E81E06">
                              <w:rPr>
                                <w:rFonts w:ascii="HG丸ｺﾞｼｯｸM-PRO" w:eastAsia="HG丸ｺﾞｼｯｸM-PRO" w:hAnsi="HG丸ｺﾞｼｯｸM-PRO" w:hint="eastAsia"/>
                                <w:color w:val="002060"/>
                                <w:sz w:val="18"/>
                                <w:szCs w:val="18"/>
                              </w:rPr>
                              <w:t>」</w:t>
                            </w:r>
                            <w:r w:rsidR="007321A8" w:rsidRPr="00E81E06">
                              <w:rPr>
                                <w:rFonts w:ascii="HG丸ｺﾞｼｯｸM-PRO" w:eastAsia="HG丸ｺﾞｼｯｸM-PRO" w:hAnsi="HG丸ｺﾞｼｯｸM-PRO" w:hint="eastAsia"/>
                                <w:color w:val="002060"/>
                                <w:sz w:val="18"/>
                                <w:szCs w:val="18"/>
                              </w:rPr>
                              <w:t xml:space="preserve">　</w:t>
                            </w:r>
                          </w:p>
                          <w:p w14:paraId="43AAC3D4" w14:textId="7C96E6CE" w:rsidR="009D4EB9" w:rsidRPr="00E81E06" w:rsidRDefault="009D4EB9"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 xml:space="preserve">　　　「ふふふ(#^.^#)」</w:t>
                            </w:r>
                          </w:p>
                          <w:p w14:paraId="022623D1" w14:textId="7260C511"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ご自分で手に取って選べる・・・</w:t>
                            </w:r>
                          </w:p>
                          <w:p w14:paraId="057502A2" w14:textId="10FFE878"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そんな環境つくりを大切にしています。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87D8" id="テキスト ボックス 227" o:spid="_x0000_s1064" type="#_x0000_t202" style="position:absolute;left:0;text-align:left;margin-left:0;margin-top:.9pt;width:179.25pt;height:81pt;z-index:25256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" filled="f" strokecolor="fuchsia" strokeweight=".5pt">
                <v:textbox>
                  <w:txbxContent>
                    <w:p w14:paraId="7F86FA97" w14:textId="22A577AA"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「懐かしいものばかりだね」</w:t>
                      </w:r>
                    </w:p>
                    <w:p w14:paraId="0875F784" w14:textId="77777777" w:rsidR="009D4EB9"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懐かしさはもちろんだけど、</w:t>
                      </w:r>
                    </w:p>
                    <w:p w14:paraId="40EC6A08" w14:textId="4B3ECF7D"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「昔、これが一番好きだったんだよね</w:t>
                      </w:r>
                      <w:r w:rsidR="009D4EB9" w:rsidRPr="00E81E06">
                        <w:rPr>
                          <w:rFonts w:ascii="HG丸ｺﾞｼｯｸM-PRO" w:eastAsia="HG丸ｺﾞｼｯｸM-PRO" w:hAnsi="HG丸ｺﾞｼｯｸM-PRO" w:hint="eastAsia"/>
                          <w:color w:val="002060"/>
                          <w:sz w:val="18"/>
                          <w:szCs w:val="18"/>
                        </w:rPr>
                        <w:t>」</w:t>
                      </w:r>
                      <w:r w:rsidR="007321A8" w:rsidRPr="00E81E06">
                        <w:rPr>
                          <w:rFonts w:ascii="HG丸ｺﾞｼｯｸM-PRO" w:eastAsia="HG丸ｺﾞｼｯｸM-PRO" w:hAnsi="HG丸ｺﾞｼｯｸM-PRO" w:hint="eastAsia"/>
                          <w:color w:val="002060"/>
                          <w:sz w:val="18"/>
                          <w:szCs w:val="18"/>
                        </w:rPr>
                        <w:t xml:space="preserve">　</w:t>
                      </w:r>
                    </w:p>
                    <w:p w14:paraId="43AAC3D4" w14:textId="7C96E6CE" w:rsidR="009D4EB9" w:rsidRPr="00E81E06" w:rsidRDefault="009D4EB9"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 xml:space="preserve">　　　「ふふふ(#^.^#)」</w:t>
                      </w:r>
                    </w:p>
                    <w:p w14:paraId="022623D1" w14:textId="7260C511"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ご自分で手に取って選べる・・・</w:t>
                      </w:r>
                    </w:p>
                    <w:p w14:paraId="057502A2" w14:textId="10FFE878" w:rsidR="005C503E" w:rsidRPr="00E81E06" w:rsidRDefault="005C503E" w:rsidP="005C503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そんな環境つくりを大切にしています。</w:t>
                      </w:r>
                    </w:p>
                  </w:txbxContent>
                </v:textbox>
                <w10:wrap anchorx="margin"/>
              </v:shape>
            </w:pict>
          </mc:Fallback>
        </mc:AlternateContent>
      </w:r>
    </w:p>
    <w:p w14:paraId="1FB7E84D" w14:textId="2A130240" w:rsidR="008C002F" w:rsidRDefault="008C002F" w:rsidP="006C7E8D">
      <w:pPr>
        <w:rPr>
          <w:szCs w:val="21"/>
        </w:rPr>
      </w:pPr>
    </w:p>
    <w:p w14:paraId="6D578645" w14:textId="27679A49" w:rsidR="00750411" w:rsidRDefault="00750411" w:rsidP="006C7E8D">
      <w:pPr>
        <w:rPr>
          <w:szCs w:val="21"/>
        </w:rPr>
      </w:pPr>
    </w:p>
    <w:p w14:paraId="51C6FD07" w14:textId="4B5A7CA0" w:rsidR="006C7E8D" w:rsidRPr="006C7E8D" w:rsidRDefault="006C7E8D" w:rsidP="006C7E8D">
      <w:pPr>
        <w:rPr>
          <w:szCs w:val="21"/>
        </w:rPr>
      </w:pPr>
    </w:p>
    <w:p w14:paraId="59E5C80A" w14:textId="0E928989" w:rsidR="006C7E8D" w:rsidRPr="006C7E8D" w:rsidRDefault="003737F9" w:rsidP="006C7E8D">
      <w:pPr>
        <w:rPr>
          <w:szCs w:val="21"/>
        </w:rPr>
      </w:pPr>
      <w:r>
        <w:rPr>
          <w:rFonts w:hint="eastAsia"/>
          <w:noProof/>
          <w:szCs w:val="21"/>
        </w:rPr>
        <mc:AlternateContent>
          <mc:Choice Requires="wps">
            <w:drawing>
              <wp:anchor distT="0" distB="0" distL="114300" distR="114300" simplePos="0" relativeHeight="252565504" behindDoc="0" locked="0" layoutInCell="1" allowOverlap="1" wp14:anchorId="77FA3371" wp14:editId="4FC8F395">
                <wp:simplePos x="0" y="0"/>
                <wp:positionH relativeFrom="margin">
                  <wp:align>right</wp:align>
                </wp:positionH>
                <wp:positionV relativeFrom="paragraph">
                  <wp:posOffset>226695</wp:posOffset>
                </wp:positionV>
                <wp:extent cx="2762250" cy="2508885"/>
                <wp:effectExtent l="0" t="0" r="19050" b="24765"/>
                <wp:wrapNone/>
                <wp:docPr id="233" name="テキスト ボックス 233"/>
                <wp:cNvGraphicFramePr/>
                <a:graphic xmlns:a="http://schemas.openxmlformats.org/drawingml/2006/main">
                  <a:graphicData uri="http://schemas.microsoft.com/office/word/2010/wordprocessingShape">
                    <wps:wsp>
                      <wps:cNvSpPr txBox="1"/>
                      <wps:spPr>
                        <a:xfrm>
                          <a:off x="0" y="0"/>
                          <a:ext cx="2762250" cy="2508885"/>
                        </a:xfrm>
                        <a:prstGeom prst="rect">
                          <a:avLst/>
                        </a:prstGeom>
                        <a:noFill/>
                        <a:ln w="6350">
                          <a:solidFill>
                            <a:srgbClr val="FF00FF"/>
                          </a:solidFill>
                        </a:ln>
                      </wps:spPr>
                      <wps:txbx>
                        <w:txbxContent>
                          <w:p w14:paraId="3A0E5DED" w14:textId="775A09EA" w:rsidR="002A7A84" w:rsidRPr="00E81E06" w:rsidRDefault="002A7A8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毎週来てくれる移動スーパーの日。珍しく100歳のYさんが、小銭入れを大事に持って、職員に大きな声で言いました</w:t>
                            </w:r>
                          </w:p>
                          <w:p w14:paraId="3BD6F9F2" w14:textId="7FC6B812" w:rsidR="002A7A84" w:rsidRPr="00E81E06" w:rsidRDefault="002A7A8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「どうしたらパンと牛乳買える？」</w:t>
                            </w:r>
                          </w:p>
                          <w:p w14:paraId="05E9A481" w14:textId="77C51376" w:rsidR="002A7A84" w:rsidRPr="00E81E06" w:rsidRDefault="00FC12F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Yさんは車いすで玄関先までご自分で向かい、財布の中身を確かめながら、食パン一斤と牛乳とバターも買いました。その後です・・・</w:t>
                            </w:r>
                          </w:p>
                          <w:p w14:paraId="5E8887C2" w14:textId="4DC5EAE1" w:rsidR="00FC12F4" w:rsidRPr="00E81E06" w:rsidRDefault="00FC12F4" w:rsidP="00EA355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たっぷり</w:t>
                            </w:r>
                            <w:r w:rsidRPr="00E81E06">
                              <w:rPr>
                                <w:rFonts w:ascii="HG丸ｺﾞｼｯｸM-PRO" w:eastAsia="HG丸ｺﾞｼｯｸM-PRO" w:hAnsi="HG丸ｺﾞｼｯｸM-PRO"/>
                                <w:color w:val="002060"/>
                                <w:sz w:val="18"/>
                                <w:szCs w:val="18"/>
                              </w:rPr>
                              <w:t>バターを塗った食パンを、牛乳と共に数枚</w:t>
                            </w:r>
                          </w:p>
                          <w:p w14:paraId="024D740B" w14:textId="5C57727F" w:rsidR="002A7A84" w:rsidRPr="00E81E06" w:rsidRDefault="00FC12F4" w:rsidP="00EA355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color w:val="002060"/>
                                <w:sz w:val="18"/>
                                <w:szCs w:val="18"/>
                              </w:rPr>
                              <w:t>ペロリ(#^.^#)</w:t>
                            </w:r>
                            <w:r w:rsidR="00EA355E" w:rsidRPr="00E81E06">
                              <w:rPr>
                                <w:rFonts w:ascii="HG丸ｺﾞｼｯｸM-PRO" w:eastAsia="HG丸ｺﾞｼｯｸM-PRO" w:hAnsi="HG丸ｺﾞｼｯｸM-PRO"/>
                                <w:color w:val="002060"/>
                                <w:sz w:val="18"/>
                                <w:szCs w:val="18"/>
                              </w:rPr>
                              <w:t xml:space="preserve">　その時の嬉しそうなお姿に、職員たちもメロメロでした。</w:t>
                            </w:r>
                            <w:r w:rsidR="00EA355E" w:rsidRPr="00E81E06">
                              <w:rPr>
                                <w:rFonts w:ascii="HG丸ｺﾞｼｯｸM-PRO" w:eastAsia="HG丸ｺﾞｼｯｸM-PRO" w:hAnsi="HG丸ｺﾞｼｯｸM-PRO" w:hint="eastAsia"/>
                                <w:color w:val="002060"/>
                                <w:sz w:val="18"/>
                                <w:szCs w:val="18"/>
                              </w:rPr>
                              <w:t>いつも</w:t>
                            </w:r>
                            <w:r w:rsidR="00EA355E" w:rsidRPr="00E81E06">
                              <w:rPr>
                                <w:rFonts w:ascii="HG丸ｺﾞｼｯｸM-PRO" w:eastAsia="HG丸ｺﾞｼｯｸM-PRO" w:hAnsi="HG丸ｺﾞｼｯｸM-PRO"/>
                                <w:color w:val="002060"/>
                                <w:sz w:val="18"/>
                                <w:szCs w:val="18"/>
                              </w:rPr>
                              <w:t>「危ないから」</w:t>
                            </w:r>
                            <w:r w:rsidR="00EA355E" w:rsidRPr="00E81E06">
                              <w:rPr>
                                <w:rFonts w:ascii="HG丸ｺﾞｼｯｸM-PRO" w:eastAsia="HG丸ｺﾞｼｯｸM-PRO" w:hAnsi="HG丸ｺﾞｼｯｸM-PRO" w:hint="eastAsia"/>
                                <w:color w:val="002060"/>
                                <w:sz w:val="18"/>
                                <w:szCs w:val="18"/>
                              </w:rPr>
                              <w:t>という配慮は余計なお世話！かっこいい100歳です</w:t>
                            </w:r>
                            <w:r w:rsidR="00EA355E" w:rsidRPr="00E81E06">
                              <w:rPr>
                                <w:rFonts w:ascii="Segoe UI Emoji" w:eastAsia="HG丸ｺﾞｼｯｸM-PRO" w:hAnsi="Segoe UI Emoji" w:hint="eastAsia"/>
                                <w:color w:val="002060"/>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3371" id="テキスト ボックス 233" o:spid="_x0000_s1065" type="#_x0000_t202" style="position:absolute;left:0;text-align:left;margin-left:166.3pt;margin-top:17.85pt;width:217.5pt;height:197.55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" filled="f" strokecolor="fuchsia" strokeweight=".5pt">
                <v:textbox>
                  <w:txbxContent>
                    <w:p w14:paraId="3A0E5DED" w14:textId="775A09EA" w:rsidR="002A7A84" w:rsidRPr="00E81E06" w:rsidRDefault="002A7A8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毎週来てくれる移動スーパーの日。珍しく100歳のYさんが、小銭入れを大事に持って、職員に大きな声で言いました</w:t>
                      </w:r>
                    </w:p>
                    <w:p w14:paraId="3BD6F9F2" w14:textId="7FC6B812" w:rsidR="002A7A84" w:rsidRPr="00E81E06" w:rsidRDefault="002A7A8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「どうしたらパンと牛乳買える？」</w:t>
                      </w:r>
                    </w:p>
                    <w:p w14:paraId="05E9A481" w14:textId="77C51376" w:rsidR="002A7A84" w:rsidRPr="00E81E06" w:rsidRDefault="00FC12F4" w:rsidP="00FC12F4">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Yさんは車いすで玄関先までご自分で向かい、財布の中身を確かめながら、食パン一斤と牛乳とバターも買いました。その後です・・・</w:t>
                      </w:r>
                    </w:p>
                    <w:p w14:paraId="5E8887C2" w14:textId="4DC5EAE1" w:rsidR="00FC12F4" w:rsidRPr="00E81E06" w:rsidRDefault="00FC12F4" w:rsidP="00EA355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たっぷり</w:t>
                      </w:r>
                      <w:r w:rsidRPr="00E81E06">
                        <w:rPr>
                          <w:rFonts w:ascii="HG丸ｺﾞｼｯｸM-PRO" w:eastAsia="HG丸ｺﾞｼｯｸM-PRO" w:hAnsi="HG丸ｺﾞｼｯｸM-PRO"/>
                          <w:color w:val="002060"/>
                          <w:sz w:val="18"/>
                          <w:szCs w:val="18"/>
                        </w:rPr>
                        <w:t>バターを塗った食パンを、牛乳と共に数枚</w:t>
                      </w:r>
                    </w:p>
                    <w:p w14:paraId="024D740B" w14:textId="5C57727F" w:rsidR="002A7A84" w:rsidRPr="00E81E06" w:rsidRDefault="00FC12F4" w:rsidP="00EA355E">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color w:val="002060"/>
                          <w:sz w:val="18"/>
                          <w:szCs w:val="18"/>
                        </w:rPr>
                        <w:t>ペロリ(#^.^#)</w:t>
                      </w:r>
                      <w:r w:rsidR="00EA355E" w:rsidRPr="00E81E06">
                        <w:rPr>
                          <w:rFonts w:ascii="HG丸ｺﾞｼｯｸM-PRO" w:eastAsia="HG丸ｺﾞｼｯｸM-PRO" w:hAnsi="HG丸ｺﾞｼｯｸM-PRO"/>
                          <w:color w:val="002060"/>
                          <w:sz w:val="18"/>
                          <w:szCs w:val="18"/>
                        </w:rPr>
                        <w:t xml:space="preserve">　その時の嬉しそうなお姿に、職員たちもメロメロでした。</w:t>
                      </w:r>
                      <w:r w:rsidR="00EA355E" w:rsidRPr="00E81E06">
                        <w:rPr>
                          <w:rFonts w:ascii="HG丸ｺﾞｼｯｸM-PRO" w:eastAsia="HG丸ｺﾞｼｯｸM-PRO" w:hAnsi="HG丸ｺﾞｼｯｸM-PRO" w:hint="eastAsia"/>
                          <w:color w:val="002060"/>
                          <w:sz w:val="18"/>
                          <w:szCs w:val="18"/>
                        </w:rPr>
                        <w:t>いつも</w:t>
                      </w:r>
                      <w:r w:rsidR="00EA355E" w:rsidRPr="00E81E06">
                        <w:rPr>
                          <w:rFonts w:ascii="HG丸ｺﾞｼｯｸM-PRO" w:eastAsia="HG丸ｺﾞｼｯｸM-PRO" w:hAnsi="HG丸ｺﾞｼｯｸM-PRO"/>
                          <w:color w:val="002060"/>
                          <w:sz w:val="18"/>
                          <w:szCs w:val="18"/>
                        </w:rPr>
                        <w:t>「危ないから」</w:t>
                      </w:r>
                      <w:r w:rsidR="00EA355E" w:rsidRPr="00E81E06">
                        <w:rPr>
                          <w:rFonts w:ascii="HG丸ｺﾞｼｯｸM-PRO" w:eastAsia="HG丸ｺﾞｼｯｸM-PRO" w:hAnsi="HG丸ｺﾞｼｯｸM-PRO" w:hint="eastAsia"/>
                          <w:color w:val="002060"/>
                          <w:sz w:val="18"/>
                          <w:szCs w:val="18"/>
                        </w:rPr>
                        <w:t>という配慮は余計なお世話！かっこいい100歳です</w:t>
                      </w:r>
                      <w:r w:rsidR="00EA355E" w:rsidRPr="00E81E06">
                        <w:rPr>
                          <w:rFonts w:ascii="Segoe UI Emoji" w:eastAsia="HG丸ｺﾞｼｯｸM-PRO" w:hAnsi="Segoe UI Emoji" w:hint="eastAsia"/>
                          <w:color w:val="002060"/>
                          <w:sz w:val="18"/>
                          <w:szCs w:val="18"/>
                        </w:rPr>
                        <w:t>(^^)v</w:t>
                      </w:r>
                    </w:p>
                  </w:txbxContent>
                </v:textbox>
                <w10:wrap anchorx="margin"/>
              </v:shape>
            </w:pict>
          </mc:Fallback>
        </mc:AlternateContent>
      </w:r>
      <w:r>
        <w:rPr>
          <w:noProof/>
        </w:rPr>
        <w:drawing>
          <wp:anchor distT="0" distB="0" distL="114300" distR="114300" simplePos="0" relativeHeight="252561408" behindDoc="0" locked="0" layoutInCell="1" allowOverlap="1" wp14:anchorId="66DAB070" wp14:editId="20722A91">
            <wp:simplePos x="0" y="0"/>
            <wp:positionH relativeFrom="column">
              <wp:posOffset>78105</wp:posOffset>
            </wp:positionH>
            <wp:positionV relativeFrom="paragraph">
              <wp:posOffset>154305</wp:posOffset>
            </wp:positionV>
            <wp:extent cx="1498600" cy="1057275"/>
            <wp:effectExtent l="0" t="0" r="6350" b="9525"/>
            <wp:wrapSquare wrapText="bothSides"/>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71" t="9243" r="-1271" b="-2521"/>
                    <a:stretch/>
                  </pic:blipFill>
                  <pic:spPr bwMode="auto">
                    <a:xfrm>
                      <a:off x="0" y="0"/>
                      <a:ext cx="149860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03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562432" behindDoc="0" locked="0" layoutInCell="1" allowOverlap="1" wp14:anchorId="15A5DE33" wp14:editId="00F197BE">
                <wp:simplePos x="0" y="0"/>
                <wp:positionH relativeFrom="column">
                  <wp:posOffset>1678305</wp:posOffset>
                </wp:positionH>
                <wp:positionV relativeFrom="paragraph">
                  <wp:posOffset>230505</wp:posOffset>
                </wp:positionV>
                <wp:extent cx="2200275" cy="857250"/>
                <wp:effectExtent l="609600" t="19050" r="47625" b="95250"/>
                <wp:wrapNone/>
                <wp:docPr id="229" name="思考の吹き出し: 雲形 229"/>
                <wp:cNvGraphicFramePr/>
                <a:graphic xmlns:a="http://schemas.openxmlformats.org/drawingml/2006/main">
                  <a:graphicData uri="http://schemas.microsoft.com/office/word/2010/wordprocessingShape">
                    <wps:wsp>
                      <wps:cNvSpPr/>
                      <wps:spPr>
                        <a:xfrm>
                          <a:off x="0" y="0"/>
                          <a:ext cx="2200275" cy="857250"/>
                        </a:xfrm>
                        <a:prstGeom prst="cloudCallout">
                          <a:avLst>
                            <a:gd name="adj1" fmla="val -74698"/>
                            <a:gd name="adj2" fmla="val -36981"/>
                          </a:avLst>
                        </a:prstGeom>
                      </wps:spPr>
                      <wps:style>
                        <a:lnRef idx="1">
                          <a:schemeClr val="accent1"/>
                        </a:lnRef>
                        <a:fillRef idx="2">
                          <a:schemeClr val="accent1"/>
                        </a:fillRef>
                        <a:effectRef idx="1">
                          <a:schemeClr val="accent1"/>
                        </a:effectRef>
                        <a:fontRef idx="minor">
                          <a:schemeClr val="dk1"/>
                        </a:fontRef>
                      </wps:style>
                      <wps:txbx>
                        <w:txbxContent>
                          <w:p w14:paraId="2CE4A971" w14:textId="5C63FF5A" w:rsidR="005C503E" w:rsidRDefault="005C503E" w:rsidP="007321A8">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ほら、この</w:t>
                            </w:r>
                            <w:r w:rsidR="007321A8">
                              <w:rPr>
                                <w:rFonts w:ascii="HG丸ｺﾞｼｯｸM-PRO" w:eastAsia="HG丸ｺﾞｼｯｸM-PRO" w:hAnsi="HG丸ｺﾞｼｯｸM-PRO" w:hint="eastAsia"/>
                                <w:sz w:val="18"/>
                                <w:szCs w:val="18"/>
                              </w:rPr>
                              <w:t>満面な</w:t>
                            </w:r>
                            <w:r>
                              <w:rPr>
                                <w:rFonts w:ascii="HG丸ｺﾞｼｯｸM-PRO" w:eastAsia="HG丸ｺﾞｼｯｸM-PRO" w:hAnsi="HG丸ｺﾞｼｯｸM-PRO" w:hint="eastAsia"/>
                                <w:sz w:val="18"/>
                                <w:szCs w:val="18"/>
                              </w:rPr>
                              <w:t>笑顔</w:t>
                            </w:r>
                          </w:p>
                          <w:p w14:paraId="0347F498" w14:textId="2919ED5D" w:rsidR="007321A8" w:rsidRDefault="007321A8" w:rsidP="00456229">
                            <w:pPr>
                              <w:spacing w:line="240" w:lineRule="exact"/>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たくさんたくさん</w:t>
                            </w:r>
                          </w:p>
                          <w:p w14:paraId="62B3C3C0" w14:textId="135598BC" w:rsidR="007321A8" w:rsidRDefault="007321A8" w:rsidP="00456229">
                            <w:pPr>
                              <w:spacing w:line="240" w:lineRule="exact"/>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笑ってほしい(^○^)</w:t>
                            </w:r>
                          </w:p>
                          <w:p w14:paraId="5F6F318B" w14:textId="1F40EA3D" w:rsidR="007321A8" w:rsidRPr="005C503E" w:rsidRDefault="007321A8" w:rsidP="007321A8">
                            <w:pPr>
                              <w:spacing w:line="240" w:lineRule="exact"/>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5DE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29" o:spid="_x0000_s1066" type="#_x0000_t106" style="position:absolute;left:0;text-align:left;margin-left:132.15pt;margin-top:18.15pt;width:173.25pt;height:6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" adj="-5335,2812" fillcolor="#ffe483 [1620]" strokecolor="#f9c300 [3044]">
                <v:fill color2="#fff7da [500]" rotate="t" angle="180" colors="0 #fff978;22938f #fff9a1;1 #fffcd7" focus="100%" type="gradient"/>
                <v:shadow on="t" color="black" opacity="24903f" origin=",.5" offset="0,.55556mm"/>
                <v:textbox>
                  <w:txbxContent>
                    <w:p w14:paraId="2CE4A971" w14:textId="5C63FF5A" w:rsidR="005C503E" w:rsidRDefault="005C503E" w:rsidP="007321A8">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ほら、この</w:t>
                      </w:r>
                      <w:r w:rsidR="007321A8">
                        <w:rPr>
                          <w:rFonts w:ascii="HG丸ｺﾞｼｯｸM-PRO" w:eastAsia="HG丸ｺﾞｼｯｸM-PRO" w:hAnsi="HG丸ｺﾞｼｯｸM-PRO" w:hint="eastAsia"/>
                          <w:sz w:val="18"/>
                          <w:szCs w:val="18"/>
                        </w:rPr>
                        <w:t>満面な</w:t>
                      </w:r>
                      <w:r>
                        <w:rPr>
                          <w:rFonts w:ascii="HG丸ｺﾞｼｯｸM-PRO" w:eastAsia="HG丸ｺﾞｼｯｸM-PRO" w:hAnsi="HG丸ｺﾞｼｯｸM-PRO" w:hint="eastAsia"/>
                          <w:sz w:val="18"/>
                          <w:szCs w:val="18"/>
                        </w:rPr>
                        <w:t>笑顔</w:t>
                      </w:r>
                    </w:p>
                    <w:p w14:paraId="0347F498" w14:textId="2919ED5D" w:rsidR="007321A8" w:rsidRDefault="007321A8" w:rsidP="00456229">
                      <w:pPr>
                        <w:spacing w:line="240" w:lineRule="exact"/>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たくさんたくさん</w:t>
                      </w:r>
                    </w:p>
                    <w:p w14:paraId="62B3C3C0" w14:textId="135598BC" w:rsidR="007321A8" w:rsidRDefault="007321A8" w:rsidP="00456229">
                      <w:pPr>
                        <w:spacing w:line="240" w:lineRule="exact"/>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笑ってほしい(^○^)</w:t>
                      </w:r>
                    </w:p>
                    <w:p w14:paraId="5F6F318B" w14:textId="1F40EA3D" w:rsidR="007321A8" w:rsidRPr="005C503E" w:rsidRDefault="007321A8" w:rsidP="007321A8">
                      <w:pPr>
                        <w:spacing w:line="240" w:lineRule="exact"/>
                        <w:jc w:val="center"/>
                        <w:rPr>
                          <w:rFonts w:ascii="HG丸ｺﾞｼｯｸM-PRO" w:eastAsia="HG丸ｺﾞｼｯｸM-PRO" w:hAnsi="HG丸ｺﾞｼｯｸM-PRO"/>
                          <w:sz w:val="18"/>
                          <w:szCs w:val="18"/>
                        </w:rPr>
                      </w:pPr>
                    </w:p>
                  </w:txbxContent>
                </v:textbox>
              </v:shape>
            </w:pict>
          </mc:Fallback>
        </mc:AlternateContent>
      </w:r>
    </w:p>
    <w:p w14:paraId="5F3800F2" w14:textId="14FED087" w:rsidR="006C7E8D" w:rsidRPr="006C7E8D" w:rsidRDefault="006C7E8D" w:rsidP="006C7E8D">
      <w:pPr>
        <w:rPr>
          <w:szCs w:val="21"/>
        </w:rPr>
      </w:pPr>
    </w:p>
    <w:p w14:paraId="69EC372C" w14:textId="01F88B6A" w:rsidR="00F20C09" w:rsidRPr="00F20C09" w:rsidRDefault="00F20C09" w:rsidP="006C7E8D">
      <w:pPr>
        <w:rPr>
          <w:rFonts w:ascii="HG丸ｺﾞｼｯｸM-PRO" w:eastAsia="HG丸ｺﾞｼｯｸM-PRO" w:hAnsi="HG丸ｺﾞｼｯｸM-PRO"/>
          <w:b/>
          <w:sz w:val="28"/>
          <w:szCs w:val="28"/>
        </w:rPr>
      </w:pPr>
      <w:r>
        <w:rPr>
          <w:rFonts w:hint="eastAsia"/>
          <w:szCs w:val="21"/>
        </w:rPr>
        <w:t xml:space="preserve">　　　　　　　　　　　　　　　　　　　　　　　　　　　　　　　</w:t>
      </w:r>
    </w:p>
    <w:p w14:paraId="442141DA" w14:textId="132CE978" w:rsidR="0082323D" w:rsidRDefault="0082323D" w:rsidP="00F20C09">
      <w:pPr>
        <w:rPr>
          <w:rFonts w:ascii="HG丸ｺﾞｼｯｸM-PRO" w:eastAsia="HG丸ｺﾞｼｯｸM-PRO" w:hAnsi="HG丸ｺﾞｼｯｸM-PRO"/>
          <w:sz w:val="24"/>
        </w:rPr>
      </w:pPr>
    </w:p>
    <w:p w14:paraId="6C1B229A" w14:textId="0AAEEE7E" w:rsidR="00FF3A50" w:rsidRDefault="00FF3A50" w:rsidP="00F20C09">
      <w:pPr>
        <w:rPr>
          <w:rFonts w:ascii="HG丸ｺﾞｼｯｸM-PRO" w:eastAsia="HG丸ｺﾞｼｯｸM-PRO" w:hAnsi="HG丸ｺﾞｼｯｸM-PRO"/>
          <w:sz w:val="24"/>
        </w:rPr>
      </w:pPr>
    </w:p>
    <w:p w14:paraId="19A198B9" w14:textId="33CADCF3" w:rsidR="00FF3A50" w:rsidRDefault="005C7FED" w:rsidP="00F20C09">
      <w:pPr>
        <w:rPr>
          <w:rFonts w:ascii="HG丸ｺﾞｼｯｸM-PRO" w:eastAsia="HG丸ｺﾞｼｯｸM-PRO" w:hAnsi="HG丸ｺﾞｼｯｸM-PRO"/>
          <w:sz w:val="24"/>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r w:rsidRPr="00E81E06">
        <w:rPr>
          <w:rFonts w:ascii="HG丸ｺﾞｼｯｸM-PRO" w:eastAsia="HG丸ｺﾞｼｯｸM-PRO" w:hAnsi="HG丸ｺﾞｼｯｸM-PRO" w:hint="eastAsia"/>
          <w:b/>
          <w:color w:val="002060"/>
          <w:sz w:val="24"/>
        </w:rPr>
        <w:t>介護予防推進センター</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rPr>
        <mc:AlternateContent>
          <mc:Choice Requires="w16se">
            <w16se:symEx w16se:font="Segoe UI Emoji" w16se:char="1F49B"/>
          </mc:Choice>
          <mc:Fallback>
            <w:t>💛</w:t>
          </mc:Fallback>
        </mc:AlternateContent>
      </w:r>
    </w:p>
    <w:p w14:paraId="5169178B" w14:textId="7A08430F" w:rsidR="00FF3A50" w:rsidRDefault="00E81E06" w:rsidP="00F20C09">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anchor distT="0" distB="0" distL="114300" distR="114300" simplePos="0" relativeHeight="252568576" behindDoc="0" locked="0" layoutInCell="1" allowOverlap="1" wp14:anchorId="58B2950A" wp14:editId="06EFC99B">
                <wp:simplePos x="0" y="0"/>
                <wp:positionH relativeFrom="column">
                  <wp:posOffset>1449705</wp:posOffset>
                </wp:positionH>
                <wp:positionV relativeFrom="paragraph">
                  <wp:posOffset>120015</wp:posOffset>
                </wp:positionV>
                <wp:extent cx="2543175" cy="1019175"/>
                <wp:effectExtent l="0" t="0" r="28575" b="28575"/>
                <wp:wrapNone/>
                <wp:docPr id="239" name="テキスト ボックス 239"/>
                <wp:cNvGraphicFramePr/>
                <a:graphic xmlns:a="http://schemas.openxmlformats.org/drawingml/2006/main">
                  <a:graphicData uri="http://schemas.microsoft.com/office/word/2010/wordprocessingShape">
                    <wps:wsp>
                      <wps:cNvSpPr txBox="1"/>
                      <wps:spPr>
                        <a:xfrm>
                          <a:off x="0" y="0"/>
                          <a:ext cx="2543175" cy="1019175"/>
                        </a:xfrm>
                        <a:prstGeom prst="rect">
                          <a:avLst/>
                        </a:prstGeom>
                        <a:noFill/>
                        <a:ln w="6350">
                          <a:solidFill>
                            <a:srgbClr val="FF00FF"/>
                          </a:solidFill>
                        </a:ln>
                      </wps:spPr>
                      <wps:txbx>
                        <w:txbxContent>
                          <w:p w14:paraId="4C5E7584" w14:textId="77777777" w:rsidR="009D4EB9" w:rsidRPr="00E81E06" w:rsidRDefault="005C7FED" w:rsidP="005C7FE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65歳で初めてセンターをご利用されてから、様々な教室を受講され</w:t>
                            </w:r>
                            <w:r w:rsidR="009D4EB9" w:rsidRPr="00E81E06">
                              <w:rPr>
                                <w:rFonts w:ascii="HG丸ｺﾞｼｯｸM-PRO" w:eastAsia="HG丸ｺﾞｼｯｸM-PRO" w:hAnsi="HG丸ｺﾞｼｯｸM-PRO" w:hint="eastAsia"/>
                                <w:color w:val="002060"/>
                                <w:sz w:val="18"/>
                                <w:szCs w:val="18"/>
                              </w:rPr>
                              <w:t>ました。</w:t>
                            </w:r>
                          </w:p>
                          <w:p w14:paraId="27779C40" w14:textId="281A3A56" w:rsidR="005C7FED" w:rsidRPr="00E81E06" w:rsidRDefault="009D4EB9" w:rsidP="005C7FE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そして</w:t>
                            </w:r>
                            <w:r w:rsidR="005C7FED" w:rsidRPr="00E81E06">
                              <w:rPr>
                                <w:rFonts w:ascii="HG丸ｺﾞｼｯｸM-PRO" w:eastAsia="HG丸ｺﾞｼｯｸM-PRO" w:hAnsi="HG丸ｺﾞｼｯｸM-PRO" w:hint="eastAsia"/>
                                <w:color w:val="002060"/>
                                <w:sz w:val="18"/>
                                <w:szCs w:val="18"/>
                              </w:rPr>
                              <w:t>自主グループを立ち上げ</w:t>
                            </w:r>
                            <w:r w:rsidRPr="00E81E06">
                              <w:rPr>
                                <w:rFonts w:ascii="HG丸ｺﾞｼｯｸM-PRO" w:eastAsia="HG丸ｺﾞｼｯｸM-PRO" w:hAnsi="HG丸ｺﾞｼｯｸM-PRO" w:hint="eastAsia"/>
                                <w:color w:val="002060"/>
                                <w:sz w:val="18"/>
                                <w:szCs w:val="18"/>
                              </w:rPr>
                              <w:t>、</w:t>
                            </w:r>
                            <w:r w:rsidR="005C7FED" w:rsidRPr="00E81E06">
                              <w:rPr>
                                <w:rFonts w:ascii="HG丸ｺﾞｼｯｸM-PRO" w:eastAsia="HG丸ｺﾞｼｯｸM-PRO" w:hAnsi="HG丸ｺﾞｼｯｸM-PRO" w:hint="eastAsia"/>
                                <w:color w:val="002060"/>
                                <w:sz w:val="18"/>
                                <w:szCs w:val="18"/>
                              </w:rPr>
                              <w:t>チームのリーダーになり、介護予防を広めるボランティア活動も実施。入所施設とはまた違った嬉しい瞬間に出会えます。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950A" id="テキスト ボックス 239" o:spid="_x0000_s1067" type="#_x0000_t202" style="position:absolute;left:0;text-align:left;margin-left:114.15pt;margin-top:9.45pt;width:200.25pt;height:80.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" filled="f" strokecolor="fuchsia" strokeweight=".5pt">
                <v:textbox>
                  <w:txbxContent>
                    <w:p w14:paraId="4C5E7584" w14:textId="77777777" w:rsidR="009D4EB9" w:rsidRPr="00E81E06" w:rsidRDefault="005C7FED" w:rsidP="005C7FE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65歳で初めてセンターをご利用されてから、様々な教室を受講され</w:t>
                      </w:r>
                      <w:r w:rsidR="009D4EB9" w:rsidRPr="00E81E06">
                        <w:rPr>
                          <w:rFonts w:ascii="HG丸ｺﾞｼｯｸM-PRO" w:eastAsia="HG丸ｺﾞｼｯｸM-PRO" w:hAnsi="HG丸ｺﾞｼｯｸM-PRO" w:hint="eastAsia"/>
                          <w:color w:val="002060"/>
                          <w:sz w:val="18"/>
                          <w:szCs w:val="18"/>
                        </w:rPr>
                        <w:t>ました。</w:t>
                      </w:r>
                    </w:p>
                    <w:p w14:paraId="27779C40" w14:textId="281A3A56" w:rsidR="005C7FED" w:rsidRPr="00E81E06" w:rsidRDefault="009D4EB9" w:rsidP="005C7FED">
                      <w:pPr>
                        <w:spacing w:line="240" w:lineRule="exact"/>
                        <w:rPr>
                          <w:rFonts w:ascii="HG丸ｺﾞｼｯｸM-PRO" w:eastAsia="HG丸ｺﾞｼｯｸM-PRO" w:hAnsi="HG丸ｺﾞｼｯｸM-PRO"/>
                          <w:color w:val="002060"/>
                          <w:sz w:val="18"/>
                          <w:szCs w:val="18"/>
                        </w:rPr>
                      </w:pPr>
                      <w:r w:rsidRPr="00E81E06">
                        <w:rPr>
                          <w:rFonts w:ascii="HG丸ｺﾞｼｯｸM-PRO" w:eastAsia="HG丸ｺﾞｼｯｸM-PRO" w:hAnsi="HG丸ｺﾞｼｯｸM-PRO" w:hint="eastAsia"/>
                          <w:color w:val="002060"/>
                          <w:sz w:val="18"/>
                          <w:szCs w:val="18"/>
                        </w:rPr>
                        <w:t>そして</w:t>
                      </w:r>
                      <w:r w:rsidR="005C7FED" w:rsidRPr="00E81E06">
                        <w:rPr>
                          <w:rFonts w:ascii="HG丸ｺﾞｼｯｸM-PRO" w:eastAsia="HG丸ｺﾞｼｯｸM-PRO" w:hAnsi="HG丸ｺﾞｼｯｸM-PRO" w:hint="eastAsia"/>
                          <w:color w:val="002060"/>
                          <w:sz w:val="18"/>
                          <w:szCs w:val="18"/>
                        </w:rPr>
                        <w:t>自主グループを立ち上げ</w:t>
                      </w:r>
                      <w:r w:rsidRPr="00E81E06">
                        <w:rPr>
                          <w:rFonts w:ascii="HG丸ｺﾞｼｯｸM-PRO" w:eastAsia="HG丸ｺﾞｼｯｸM-PRO" w:hAnsi="HG丸ｺﾞｼｯｸM-PRO" w:hint="eastAsia"/>
                          <w:color w:val="002060"/>
                          <w:sz w:val="18"/>
                          <w:szCs w:val="18"/>
                        </w:rPr>
                        <w:t>、</w:t>
                      </w:r>
                      <w:r w:rsidR="005C7FED" w:rsidRPr="00E81E06">
                        <w:rPr>
                          <w:rFonts w:ascii="HG丸ｺﾞｼｯｸM-PRO" w:eastAsia="HG丸ｺﾞｼｯｸM-PRO" w:hAnsi="HG丸ｺﾞｼｯｸM-PRO" w:hint="eastAsia"/>
                          <w:color w:val="002060"/>
                          <w:sz w:val="18"/>
                          <w:szCs w:val="18"/>
                        </w:rPr>
                        <w:t>チームのリーダーになり、介護予防を広めるボランティア活動も実施。入所施設とはまた違った嬉しい瞬間に出会えます。</w:t>
                      </w:r>
                    </w:p>
                  </w:txbxContent>
                </v:textbox>
              </v:shape>
            </w:pict>
          </mc:Fallback>
        </mc:AlternateContent>
      </w:r>
      <w:r w:rsidR="003737F9" w:rsidRPr="00FC5F14">
        <w:rPr>
          <w:rFonts w:ascii="HG丸ｺﾞｼｯｸM-PRO" w:eastAsia="HG丸ｺﾞｼｯｸM-PRO" w:hAnsi="HG丸ｺﾞｼｯｸM-PRO"/>
          <w:noProof/>
        </w:rPr>
        <w:drawing>
          <wp:anchor distT="0" distB="0" distL="114300" distR="114300" simplePos="0" relativeHeight="252567552" behindDoc="0" locked="0" layoutInCell="1" allowOverlap="1" wp14:anchorId="18BD7CEF" wp14:editId="495237CD">
            <wp:simplePos x="0" y="0"/>
            <wp:positionH relativeFrom="column">
              <wp:posOffset>68580</wp:posOffset>
            </wp:positionH>
            <wp:positionV relativeFrom="paragraph">
              <wp:posOffset>106045</wp:posOffset>
            </wp:positionV>
            <wp:extent cx="1343025" cy="1007110"/>
            <wp:effectExtent l="0" t="0" r="9525" b="2540"/>
            <wp:wrapSquare wrapText="bothSides"/>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D997" w14:textId="6ACEADB7" w:rsidR="00F8280F" w:rsidRPr="00522128" w:rsidRDefault="005C7FED" w:rsidP="00F20C09">
      <w:pPr>
        <w:rPr>
          <w:rFonts w:ascii="HG丸ｺﾞｼｯｸM-PRO" w:eastAsia="HG丸ｺﾞｼｯｸM-PRO" w:hAnsi="HG丸ｺﾞｼｯｸM-PRO"/>
          <w:b/>
          <w:sz w:val="24"/>
        </w:rPr>
      </w:pPr>
      <w:r w:rsidRPr="0082323D">
        <w:rPr>
          <w:b/>
          <w:noProof/>
          <w:szCs w:val="21"/>
        </w:rPr>
        <mc:AlternateContent>
          <mc:Choice Requires="wps">
            <w:drawing>
              <wp:anchor distT="0" distB="0" distL="114300" distR="114300" simplePos="0" relativeHeight="252309504" behindDoc="0" locked="0" layoutInCell="1" allowOverlap="1" wp14:anchorId="583F39C3" wp14:editId="5928DD0C">
                <wp:simplePos x="0" y="0"/>
                <wp:positionH relativeFrom="margin">
                  <wp:align>left</wp:align>
                </wp:positionH>
                <wp:positionV relativeFrom="paragraph">
                  <wp:posOffset>954405</wp:posOffset>
                </wp:positionV>
                <wp:extent cx="6781800" cy="8001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6781800" cy="800100"/>
                        </a:xfrm>
                        <a:prstGeom prst="rect">
                          <a:avLst/>
                        </a:prstGeom>
                        <a:noFill/>
                        <a:ln w="6350">
                          <a:noFill/>
                        </a:ln>
                      </wps:spPr>
                      <wps:txbx>
                        <w:txbxContent>
                          <w:p w14:paraId="5B0C8BE1" w14:textId="77777777" w:rsidR="0082323D" w:rsidRDefault="00C1548C" w:rsidP="00FB3C74">
                            <w:pPr>
                              <w:rPr>
                                <w:rFonts w:ascii="HG丸ｺﾞｼｯｸM-PRO" w:eastAsia="HG丸ｺﾞｼｯｸM-PRO" w:hAnsi="HG丸ｺﾞｼｯｸM-PRO"/>
                                <w:color w:val="002060"/>
                                <w:sz w:val="24"/>
                              </w:rPr>
                            </w:pPr>
                            <w:r w:rsidRPr="000568C1">
                              <w:rPr>
                                <w:rFonts w:ascii="HG丸ｺﾞｼｯｸM-PRO" w:eastAsia="HG丸ｺﾞｼｯｸM-PRO" w:hAnsi="HG丸ｺﾞｼｯｸM-PRO" w:hint="eastAsia"/>
                                <w:color w:val="002060"/>
                                <w:sz w:val="24"/>
                              </w:rPr>
                              <w:t>◆</w:t>
                            </w:r>
                            <w:r w:rsidR="00C14681" w:rsidRPr="000568C1">
                              <w:rPr>
                                <w:rFonts w:ascii="HG丸ｺﾞｼｯｸM-PRO" w:eastAsia="HG丸ｺﾞｼｯｸM-PRO" w:hAnsi="HG丸ｺﾞｼｯｸM-PRO" w:hint="eastAsia"/>
                                <w:color w:val="002060"/>
                                <w:sz w:val="24"/>
                              </w:rPr>
                              <w:t>人は自ら意思決定をしながら自分の人生を自律的に生きる権利を持っています。</w:t>
                            </w:r>
                          </w:p>
                          <w:p w14:paraId="319D792E" w14:textId="292991DF" w:rsidR="00C1548C" w:rsidRPr="000568C1" w:rsidRDefault="00912216" w:rsidP="00F94AE2">
                            <w:pPr>
                              <w:ind w:left="240"/>
                              <w:rPr>
                                <w:rFonts w:ascii="HG丸ｺﾞｼｯｸM-PRO" w:eastAsia="HG丸ｺﾞｼｯｸM-PRO" w:hAnsi="HG丸ｺﾞｼｯｸM-PRO"/>
                                <w:color w:val="002060"/>
                                <w:sz w:val="24"/>
                              </w:rPr>
                            </w:pPr>
                            <w:r w:rsidRPr="000568C1">
                              <w:rPr>
                                <w:rFonts w:ascii="HG丸ｺﾞｼｯｸM-PRO" w:eastAsia="HG丸ｺﾞｼｯｸM-PRO" w:hAnsi="HG丸ｺﾞｼｯｸM-PRO"/>
                                <w:color w:val="002060"/>
                                <w:sz w:val="24"/>
                              </w:rPr>
                              <w:t>皆</w:t>
                            </w:r>
                            <w:r w:rsidRPr="000568C1">
                              <w:rPr>
                                <w:rFonts w:ascii="HG丸ｺﾞｼｯｸM-PRO" w:eastAsia="HG丸ｺﾞｼｯｸM-PRO" w:hAnsi="HG丸ｺﾞｼｯｸM-PRO" w:hint="eastAsia"/>
                                <w:color w:val="002060"/>
                                <w:sz w:val="24"/>
                              </w:rPr>
                              <w:t>様</w:t>
                            </w:r>
                            <w:r w:rsidRPr="000568C1">
                              <w:rPr>
                                <w:rFonts w:ascii="HG丸ｺﾞｼｯｸM-PRO" w:eastAsia="HG丸ｺﾞｼｯｸM-PRO" w:hAnsi="HG丸ｺﾞｼｯｸM-PRO"/>
                                <w:color w:val="002060"/>
                                <w:sz w:val="24"/>
                              </w:rPr>
                              <w:t>の</w:t>
                            </w:r>
                            <w:r w:rsidRPr="000568C1">
                              <w:rPr>
                                <w:rFonts w:ascii="HG丸ｺﾞｼｯｸM-PRO" w:eastAsia="HG丸ｺﾞｼｯｸM-PRO" w:hAnsi="HG丸ｺﾞｼｯｸM-PRO" w:hint="eastAsia"/>
                                <w:color w:val="002060"/>
                                <w:sz w:val="24"/>
                              </w:rPr>
                              <w:t>心の中にある「</w:t>
                            </w:r>
                            <w:r w:rsidRPr="000568C1">
                              <w:rPr>
                                <w:rFonts w:ascii="HG丸ｺﾞｼｯｸM-PRO" w:eastAsia="HG丸ｺﾞｼｯｸM-PRO" w:hAnsi="HG丸ｺﾞｼｯｸM-PRO"/>
                                <w:color w:val="002060"/>
                                <w:sz w:val="24"/>
                              </w:rPr>
                              <w:t>自己実現</w:t>
                            </w:r>
                            <w:r w:rsidRPr="000568C1">
                              <w:rPr>
                                <w:rFonts w:ascii="HG丸ｺﾞｼｯｸM-PRO" w:eastAsia="HG丸ｺﾞｼｯｸM-PRO" w:hAnsi="HG丸ｺﾞｼｯｸM-PRO" w:hint="eastAsia"/>
                                <w:color w:val="002060"/>
                                <w:sz w:val="24"/>
                              </w:rPr>
                              <w:t>」に</w:t>
                            </w:r>
                            <w:r w:rsidR="000568C1">
                              <w:rPr>
                                <w:rFonts w:ascii="HG丸ｺﾞｼｯｸM-PRO" w:eastAsia="HG丸ｺﾞｼｯｸM-PRO" w:hAnsi="HG丸ｺﾞｼｯｸM-PRO" w:hint="eastAsia"/>
                                <w:color w:val="002060"/>
                                <w:sz w:val="24"/>
                              </w:rPr>
                              <w:t>少しでも</w:t>
                            </w:r>
                            <w:r w:rsidRPr="000568C1">
                              <w:rPr>
                                <w:rFonts w:ascii="HG丸ｺﾞｼｯｸM-PRO" w:eastAsia="HG丸ｺﾞｼｯｸM-PRO" w:hAnsi="HG丸ｺﾞｼｯｸM-PRO" w:hint="eastAsia"/>
                                <w:color w:val="002060"/>
                                <w:sz w:val="24"/>
                              </w:rPr>
                              <w:t>近づけられるよう</w:t>
                            </w:r>
                            <w:r w:rsidR="001B21D8" w:rsidRPr="000568C1">
                              <w:rPr>
                                <w:rFonts w:ascii="HG丸ｺﾞｼｯｸM-PRO" w:eastAsia="HG丸ｺﾞｼｯｸM-PRO" w:hAnsi="HG丸ｺﾞｼｯｸM-PRO" w:hint="eastAsia"/>
                                <w:color w:val="002060"/>
                                <w:sz w:val="24"/>
                              </w:rPr>
                              <w:t>に、そして</w:t>
                            </w:r>
                            <w:r w:rsidR="000568C1">
                              <w:rPr>
                                <w:rFonts w:ascii="HG丸ｺﾞｼｯｸM-PRO" w:eastAsia="HG丸ｺﾞｼｯｸM-PRO" w:hAnsi="HG丸ｺﾞｼｯｸM-PRO" w:hint="eastAsia"/>
                                <w:color w:val="002060"/>
                                <w:sz w:val="24"/>
                              </w:rPr>
                              <w:t>皆様の</w:t>
                            </w:r>
                            <w:r w:rsidR="001B21D8" w:rsidRPr="000568C1">
                              <w:rPr>
                                <w:rFonts w:ascii="HG丸ｺﾞｼｯｸM-PRO" w:eastAsia="HG丸ｺﾞｼｯｸM-PRO" w:hAnsi="HG丸ｺﾞｼｯｸM-PRO" w:hint="eastAsia"/>
                                <w:color w:val="002060"/>
                                <w:sz w:val="24"/>
                              </w:rPr>
                              <w:t>笑顔が</w:t>
                            </w:r>
                            <w:r w:rsidR="000568C1">
                              <w:rPr>
                                <w:rFonts w:ascii="HG丸ｺﾞｼｯｸM-PRO" w:eastAsia="HG丸ｺﾞｼｯｸM-PRO" w:hAnsi="HG丸ｺﾞｼｯｸM-PRO" w:hint="eastAsia"/>
                                <w:color w:val="002060"/>
                                <w:sz w:val="24"/>
                              </w:rPr>
                              <w:t>沢山</w:t>
                            </w:r>
                            <w:r w:rsidR="001B21D8" w:rsidRPr="000568C1">
                              <w:rPr>
                                <w:rFonts w:ascii="HG丸ｺﾞｼｯｸM-PRO" w:eastAsia="HG丸ｺﾞｼｯｸM-PRO" w:hAnsi="HG丸ｺﾞｼｯｸM-PRO" w:hint="eastAsia"/>
                                <w:color w:val="002060"/>
                                <w:sz w:val="24"/>
                              </w:rPr>
                              <w:t>見られ</w:t>
                            </w:r>
                            <w:r w:rsidR="009D4EB9" w:rsidRPr="000568C1">
                              <w:rPr>
                                <w:rFonts w:ascii="HG丸ｺﾞｼｯｸM-PRO" w:eastAsia="HG丸ｺﾞｼｯｸM-PRO" w:hAnsi="HG丸ｺﾞｼｯｸM-PRO" w:hint="eastAsia"/>
                                <w:color w:val="002060"/>
                                <w:sz w:val="24"/>
                              </w:rPr>
                              <w:t>ように</w:t>
                            </w:r>
                            <w:r w:rsidR="009D4EB9">
                              <w:rPr>
                                <w:rFonts w:ascii="HG丸ｺﾞｼｯｸM-PRO" w:eastAsia="HG丸ｺﾞｼｯｸM-PRO" w:hAnsi="HG丸ｺﾞｼｯｸM-PRO" w:hint="eastAsia"/>
                                <w:color w:val="002060"/>
                                <w:sz w:val="24"/>
                              </w:rPr>
                              <w:t>、</w:t>
                            </w:r>
                            <w:r w:rsidR="009D4EB9" w:rsidRPr="000568C1">
                              <w:rPr>
                                <w:rFonts w:ascii="HG丸ｺﾞｼｯｸM-PRO" w:eastAsia="HG丸ｺﾞｼｯｸM-PRO" w:hAnsi="HG丸ｺﾞｼｯｸM-PRO"/>
                                <w:color w:val="002060"/>
                                <w:sz w:val="24"/>
                              </w:rPr>
                              <w:t>私たち支援者が沢山のノウハウが詰まった引き出しを持</w:t>
                            </w:r>
                            <w:r w:rsidR="009D4EB9">
                              <w:rPr>
                                <w:rFonts w:ascii="HG丸ｺﾞｼｯｸM-PRO" w:eastAsia="HG丸ｺﾞｼｯｸM-PRO" w:hAnsi="HG丸ｺﾞｼｯｸM-PRO" w:hint="eastAsia"/>
                                <w:color w:val="002060"/>
                                <w:sz w:val="24"/>
                              </w:rPr>
                              <w:t>てるよう頑張ります。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39C3" id="テキスト ボックス 206" o:spid="_x0000_s1068" type="#_x0000_t202" style="position:absolute;left:0;text-align:left;margin-left:0;margin-top:75.15pt;width:534pt;height:63pt;z-index:25230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" filled="f" stroked="f" strokeweight=".5pt">
                <v:textbox>
                  <w:txbxContent>
                    <w:p w14:paraId="5B0C8BE1" w14:textId="77777777" w:rsidR="0082323D" w:rsidRDefault="00C1548C" w:rsidP="00FB3C74">
                      <w:pPr>
                        <w:rPr>
                          <w:rFonts w:ascii="HG丸ｺﾞｼｯｸM-PRO" w:eastAsia="HG丸ｺﾞｼｯｸM-PRO" w:hAnsi="HG丸ｺﾞｼｯｸM-PRO"/>
                          <w:color w:val="002060"/>
                          <w:sz w:val="24"/>
                        </w:rPr>
                      </w:pPr>
                      <w:r w:rsidRPr="000568C1">
                        <w:rPr>
                          <w:rFonts w:ascii="HG丸ｺﾞｼｯｸM-PRO" w:eastAsia="HG丸ｺﾞｼｯｸM-PRO" w:hAnsi="HG丸ｺﾞｼｯｸM-PRO" w:hint="eastAsia"/>
                          <w:color w:val="002060"/>
                          <w:sz w:val="24"/>
                        </w:rPr>
                        <w:t>◆</w:t>
                      </w:r>
                      <w:r w:rsidR="00C14681" w:rsidRPr="000568C1">
                        <w:rPr>
                          <w:rFonts w:ascii="HG丸ｺﾞｼｯｸM-PRO" w:eastAsia="HG丸ｺﾞｼｯｸM-PRO" w:hAnsi="HG丸ｺﾞｼｯｸM-PRO" w:hint="eastAsia"/>
                          <w:color w:val="002060"/>
                          <w:sz w:val="24"/>
                        </w:rPr>
                        <w:t>人は自ら意思決定をしながら自分の人生を自律的に生きる権利を持っています。</w:t>
                      </w:r>
                    </w:p>
                    <w:p w14:paraId="319D792E" w14:textId="292991DF" w:rsidR="00C1548C" w:rsidRPr="000568C1" w:rsidRDefault="00912216" w:rsidP="00F94AE2">
                      <w:pPr>
                        <w:ind w:left="240"/>
                        <w:rPr>
                          <w:rFonts w:ascii="HG丸ｺﾞｼｯｸM-PRO" w:eastAsia="HG丸ｺﾞｼｯｸM-PRO" w:hAnsi="HG丸ｺﾞｼｯｸM-PRO"/>
                          <w:color w:val="002060"/>
                          <w:sz w:val="24"/>
                        </w:rPr>
                      </w:pPr>
                      <w:r w:rsidRPr="000568C1">
                        <w:rPr>
                          <w:rFonts w:ascii="HG丸ｺﾞｼｯｸM-PRO" w:eastAsia="HG丸ｺﾞｼｯｸM-PRO" w:hAnsi="HG丸ｺﾞｼｯｸM-PRO"/>
                          <w:color w:val="002060"/>
                          <w:sz w:val="24"/>
                        </w:rPr>
                        <w:t>皆</w:t>
                      </w:r>
                      <w:r w:rsidRPr="000568C1">
                        <w:rPr>
                          <w:rFonts w:ascii="HG丸ｺﾞｼｯｸM-PRO" w:eastAsia="HG丸ｺﾞｼｯｸM-PRO" w:hAnsi="HG丸ｺﾞｼｯｸM-PRO" w:hint="eastAsia"/>
                          <w:color w:val="002060"/>
                          <w:sz w:val="24"/>
                        </w:rPr>
                        <w:t>様</w:t>
                      </w:r>
                      <w:r w:rsidRPr="000568C1">
                        <w:rPr>
                          <w:rFonts w:ascii="HG丸ｺﾞｼｯｸM-PRO" w:eastAsia="HG丸ｺﾞｼｯｸM-PRO" w:hAnsi="HG丸ｺﾞｼｯｸM-PRO"/>
                          <w:color w:val="002060"/>
                          <w:sz w:val="24"/>
                        </w:rPr>
                        <w:t>の</w:t>
                      </w:r>
                      <w:r w:rsidRPr="000568C1">
                        <w:rPr>
                          <w:rFonts w:ascii="HG丸ｺﾞｼｯｸM-PRO" w:eastAsia="HG丸ｺﾞｼｯｸM-PRO" w:hAnsi="HG丸ｺﾞｼｯｸM-PRO" w:hint="eastAsia"/>
                          <w:color w:val="002060"/>
                          <w:sz w:val="24"/>
                        </w:rPr>
                        <w:t>心の中にある「</w:t>
                      </w:r>
                      <w:r w:rsidRPr="000568C1">
                        <w:rPr>
                          <w:rFonts w:ascii="HG丸ｺﾞｼｯｸM-PRO" w:eastAsia="HG丸ｺﾞｼｯｸM-PRO" w:hAnsi="HG丸ｺﾞｼｯｸM-PRO"/>
                          <w:color w:val="002060"/>
                          <w:sz w:val="24"/>
                        </w:rPr>
                        <w:t>自己実現</w:t>
                      </w:r>
                      <w:r w:rsidRPr="000568C1">
                        <w:rPr>
                          <w:rFonts w:ascii="HG丸ｺﾞｼｯｸM-PRO" w:eastAsia="HG丸ｺﾞｼｯｸM-PRO" w:hAnsi="HG丸ｺﾞｼｯｸM-PRO" w:hint="eastAsia"/>
                          <w:color w:val="002060"/>
                          <w:sz w:val="24"/>
                        </w:rPr>
                        <w:t>」に</w:t>
                      </w:r>
                      <w:r w:rsidR="000568C1">
                        <w:rPr>
                          <w:rFonts w:ascii="HG丸ｺﾞｼｯｸM-PRO" w:eastAsia="HG丸ｺﾞｼｯｸM-PRO" w:hAnsi="HG丸ｺﾞｼｯｸM-PRO" w:hint="eastAsia"/>
                          <w:color w:val="002060"/>
                          <w:sz w:val="24"/>
                        </w:rPr>
                        <w:t>少しでも</w:t>
                      </w:r>
                      <w:r w:rsidRPr="000568C1">
                        <w:rPr>
                          <w:rFonts w:ascii="HG丸ｺﾞｼｯｸM-PRO" w:eastAsia="HG丸ｺﾞｼｯｸM-PRO" w:hAnsi="HG丸ｺﾞｼｯｸM-PRO" w:hint="eastAsia"/>
                          <w:color w:val="002060"/>
                          <w:sz w:val="24"/>
                        </w:rPr>
                        <w:t>近づけられるよう</w:t>
                      </w:r>
                      <w:r w:rsidR="001B21D8" w:rsidRPr="000568C1">
                        <w:rPr>
                          <w:rFonts w:ascii="HG丸ｺﾞｼｯｸM-PRO" w:eastAsia="HG丸ｺﾞｼｯｸM-PRO" w:hAnsi="HG丸ｺﾞｼｯｸM-PRO" w:hint="eastAsia"/>
                          <w:color w:val="002060"/>
                          <w:sz w:val="24"/>
                        </w:rPr>
                        <w:t>に、そして</w:t>
                      </w:r>
                      <w:r w:rsidR="000568C1">
                        <w:rPr>
                          <w:rFonts w:ascii="HG丸ｺﾞｼｯｸM-PRO" w:eastAsia="HG丸ｺﾞｼｯｸM-PRO" w:hAnsi="HG丸ｺﾞｼｯｸM-PRO" w:hint="eastAsia"/>
                          <w:color w:val="002060"/>
                          <w:sz w:val="24"/>
                        </w:rPr>
                        <w:t>皆様の</w:t>
                      </w:r>
                      <w:r w:rsidR="001B21D8" w:rsidRPr="000568C1">
                        <w:rPr>
                          <w:rFonts w:ascii="HG丸ｺﾞｼｯｸM-PRO" w:eastAsia="HG丸ｺﾞｼｯｸM-PRO" w:hAnsi="HG丸ｺﾞｼｯｸM-PRO" w:hint="eastAsia"/>
                          <w:color w:val="002060"/>
                          <w:sz w:val="24"/>
                        </w:rPr>
                        <w:t>笑顔が</w:t>
                      </w:r>
                      <w:r w:rsidR="000568C1">
                        <w:rPr>
                          <w:rFonts w:ascii="HG丸ｺﾞｼｯｸM-PRO" w:eastAsia="HG丸ｺﾞｼｯｸM-PRO" w:hAnsi="HG丸ｺﾞｼｯｸM-PRO" w:hint="eastAsia"/>
                          <w:color w:val="002060"/>
                          <w:sz w:val="24"/>
                        </w:rPr>
                        <w:t>沢山</w:t>
                      </w:r>
                      <w:r w:rsidR="001B21D8" w:rsidRPr="000568C1">
                        <w:rPr>
                          <w:rFonts w:ascii="HG丸ｺﾞｼｯｸM-PRO" w:eastAsia="HG丸ｺﾞｼｯｸM-PRO" w:hAnsi="HG丸ｺﾞｼｯｸM-PRO" w:hint="eastAsia"/>
                          <w:color w:val="002060"/>
                          <w:sz w:val="24"/>
                        </w:rPr>
                        <w:t>見られ</w:t>
                      </w:r>
                      <w:r w:rsidR="009D4EB9" w:rsidRPr="000568C1">
                        <w:rPr>
                          <w:rFonts w:ascii="HG丸ｺﾞｼｯｸM-PRO" w:eastAsia="HG丸ｺﾞｼｯｸM-PRO" w:hAnsi="HG丸ｺﾞｼｯｸM-PRO" w:hint="eastAsia"/>
                          <w:color w:val="002060"/>
                          <w:sz w:val="24"/>
                        </w:rPr>
                        <w:t>ように</w:t>
                      </w:r>
                      <w:r w:rsidR="009D4EB9">
                        <w:rPr>
                          <w:rFonts w:ascii="HG丸ｺﾞｼｯｸM-PRO" w:eastAsia="HG丸ｺﾞｼｯｸM-PRO" w:hAnsi="HG丸ｺﾞｼｯｸM-PRO" w:hint="eastAsia"/>
                          <w:color w:val="002060"/>
                          <w:sz w:val="24"/>
                        </w:rPr>
                        <w:t>、</w:t>
                      </w:r>
                      <w:r w:rsidR="009D4EB9" w:rsidRPr="000568C1">
                        <w:rPr>
                          <w:rFonts w:ascii="HG丸ｺﾞｼｯｸM-PRO" w:eastAsia="HG丸ｺﾞｼｯｸM-PRO" w:hAnsi="HG丸ｺﾞｼｯｸM-PRO"/>
                          <w:color w:val="002060"/>
                          <w:sz w:val="24"/>
                        </w:rPr>
                        <w:t>私たち支援者が沢山のノウハウが詰まった引き出しを持</w:t>
                      </w:r>
                      <w:r w:rsidR="009D4EB9">
                        <w:rPr>
                          <w:rFonts w:ascii="HG丸ｺﾞｼｯｸM-PRO" w:eastAsia="HG丸ｺﾞｼｯｸM-PRO" w:hAnsi="HG丸ｺﾞｼｯｸM-PRO" w:hint="eastAsia"/>
                          <w:color w:val="002060"/>
                          <w:sz w:val="24"/>
                        </w:rPr>
                        <w:t>てるよう頑張ります。</w:t>
                      </w:r>
                    </w:p>
                  </w:txbxContent>
                </v:textbox>
                <w10:wrap anchorx="margin"/>
              </v:shape>
            </w:pict>
          </mc:Fallback>
        </mc:AlternateContent>
      </w:r>
      <w:r w:rsidR="00B65EC2">
        <w:rPr>
          <w:noProof/>
        </w:rPr>
        <w:drawing>
          <wp:anchor distT="0" distB="0" distL="114300" distR="114300" simplePos="0" relativeHeight="252566528" behindDoc="0" locked="0" layoutInCell="1" allowOverlap="1" wp14:anchorId="453D4664" wp14:editId="74461AE9">
            <wp:simplePos x="0" y="0"/>
            <wp:positionH relativeFrom="column">
              <wp:posOffset>5650230</wp:posOffset>
            </wp:positionH>
            <wp:positionV relativeFrom="paragraph">
              <wp:posOffset>63500</wp:posOffset>
            </wp:positionV>
            <wp:extent cx="1038225" cy="851535"/>
            <wp:effectExtent l="0" t="0" r="9525" b="5715"/>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7340" t="12438" r="24192" b="34494"/>
                    <a:stretch/>
                  </pic:blipFill>
                  <pic:spPr bwMode="auto">
                    <a:xfrm>
                      <a:off x="0" y="0"/>
                      <a:ext cx="1038225" cy="851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8280F" w:rsidRPr="00522128" w:rsidSect="00E36196">
      <w:pgSz w:w="11907" w:h="16840" w:code="9"/>
      <w:pgMar w:top="567" w:right="567" w:bottom="567" w:left="567" w:header="851" w:footer="992" w:gutter="0"/>
      <w:pgBorders w:offsetFrom="page">
        <w:top w:val="single" w:sz="18" w:space="24" w:color="7030A0"/>
        <w:left w:val="single" w:sz="18" w:space="24" w:color="7030A0"/>
        <w:bottom w:val="single" w:sz="18" w:space="24" w:color="7030A0"/>
        <w:right w:val="single" w:sz="18" w:space="24" w:color="7030A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F6A58" w14:textId="77777777" w:rsidR="00E30488" w:rsidRDefault="00E30488" w:rsidP="004C1FF9">
      <w:r>
        <w:separator/>
      </w:r>
    </w:p>
  </w:endnote>
  <w:endnote w:type="continuationSeparator" w:id="0">
    <w:p w14:paraId="60147A23" w14:textId="77777777" w:rsidR="00E30488" w:rsidRDefault="00E30488" w:rsidP="004C1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9B4F5" w14:textId="77777777" w:rsidR="00E30488" w:rsidRDefault="00E30488" w:rsidP="004C1FF9">
      <w:r>
        <w:separator/>
      </w:r>
    </w:p>
  </w:footnote>
  <w:footnote w:type="continuationSeparator" w:id="0">
    <w:p w14:paraId="11BEB811" w14:textId="77777777" w:rsidR="00E30488" w:rsidRDefault="00E30488" w:rsidP="004C1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06259"/>
    <w:multiLevelType w:val="hybridMultilevel"/>
    <w:tmpl w:val="757ED28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7B5F7D"/>
    <w:multiLevelType w:val="hybridMultilevel"/>
    <w:tmpl w:val="4B542276"/>
    <w:lvl w:ilvl="0" w:tplc="CABE87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BC0B3C"/>
    <w:multiLevelType w:val="hybridMultilevel"/>
    <w:tmpl w:val="9CF60BDA"/>
    <w:lvl w:ilvl="0" w:tplc="ACAA7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101EBA"/>
    <w:multiLevelType w:val="hybridMultilevel"/>
    <w:tmpl w:val="B0CCFF7C"/>
    <w:lvl w:ilvl="0" w:tplc="959AA2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7F0C9C"/>
    <w:multiLevelType w:val="hybridMultilevel"/>
    <w:tmpl w:val="02E66C16"/>
    <w:lvl w:ilvl="0" w:tplc="EDDA7B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5401CEF"/>
    <w:multiLevelType w:val="hybridMultilevel"/>
    <w:tmpl w:val="D354F4C8"/>
    <w:lvl w:ilvl="0" w:tplc="340C36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70B657B"/>
    <w:multiLevelType w:val="hybridMultilevel"/>
    <w:tmpl w:val="5C746A5C"/>
    <w:lvl w:ilvl="0" w:tplc="148EEF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0193420"/>
    <w:multiLevelType w:val="hybridMultilevel"/>
    <w:tmpl w:val="96D8684C"/>
    <w:lvl w:ilvl="0" w:tplc="AEEC46E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5"/>
  </w:num>
  <w:num w:numId="4">
    <w:abstractNumId w:val="1"/>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fffd5,#d20000,#ffd1e8,#7a0000,#ffc5e2,#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611"/>
    <w:rsid w:val="00002FE4"/>
    <w:rsid w:val="0000600F"/>
    <w:rsid w:val="0001398E"/>
    <w:rsid w:val="00014333"/>
    <w:rsid w:val="00014B1E"/>
    <w:rsid w:val="000165C5"/>
    <w:rsid w:val="000234E7"/>
    <w:rsid w:val="00024AA6"/>
    <w:rsid w:val="00031B3F"/>
    <w:rsid w:val="00034139"/>
    <w:rsid w:val="00035975"/>
    <w:rsid w:val="00040528"/>
    <w:rsid w:val="00043107"/>
    <w:rsid w:val="00045920"/>
    <w:rsid w:val="000568C1"/>
    <w:rsid w:val="00060CEB"/>
    <w:rsid w:val="00061069"/>
    <w:rsid w:val="00062B97"/>
    <w:rsid w:val="00063540"/>
    <w:rsid w:val="000648FD"/>
    <w:rsid w:val="00067AA7"/>
    <w:rsid w:val="0007045C"/>
    <w:rsid w:val="00070C83"/>
    <w:rsid w:val="0007162E"/>
    <w:rsid w:val="00072F48"/>
    <w:rsid w:val="00076F7C"/>
    <w:rsid w:val="00077BC0"/>
    <w:rsid w:val="00077CB6"/>
    <w:rsid w:val="0008246B"/>
    <w:rsid w:val="00086157"/>
    <w:rsid w:val="00090EF3"/>
    <w:rsid w:val="00091050"/>
    <w:rsid w:val="00091CC9"/>
    <w:rsid w:val="00094221"/>
    <w:rsid w:val="000A293C"/>
    <w:rsid w:val="000A4966"/>
    <w:rsid w:val="000A628C"/>
    <w:rsid w:val="000A6A56"/>
    <w:rsid w:val="000B19D8"/>
    <w:rsid w:val="000B26E8"/>
    <w:rsid w:val="000B37AD"/>
    <w:rsid w:val="000B3A64"/>
    <w:rsid w:val="000B4EB4"/>
    <w:rsid w:val="000C04EB"/>
    <w:rsid w:val="000C4989"/>
    <w:rsid w:val="000D0246"/>
    <w:rsid w:val="000D2CFD"/>
    <w:rsid w:val="000D4F61"/>
    <w:rsid w:val="000D5D51"/>
    <w:rsid w:val="000D6BAF"/>
    <w:rsid w:val="000E2176"/>
    <w:rsid w:val="000E3E8D"/>
    <w:rsid w:val="000E6321"/>
    <w:rsid w:val="000E644F"/>
    <w:rsid w:val="000F10D6"/>
    <w:rsid w:val="000F2CD9"/>
    <w:rsid w:val="000F3CF9"/>
    <w:rsid w:val="000F4C30"/>
    <w:rsid w:val="000F6475"/>
    <w:rsid w:val="00101E37"/>
    <w:rsid w:val="001046EA"/>
    <w:rsid w:val="0010654E"/>
    <w:rsid w:val="0011193B"/>
    <w:rsid w:val="00117DF2"/>
    <w:rsid w:val="00121A8E"/>
    <w:rsid w:val="001255EE"/>
    <w:rsid w:val="00125A03"/>
    <w:rsid w:val="001340B6"/>
    <w:rsid w:val="001427AF"/>
    <w:rsid w:val="00143231"/>
    <w:rsid w:val="00143C1C"/>
    <w:rsid w:val="00151C3F"/>
    <w:rsid w:val="001529AD"/>
    <w:rsid w:val="00152AA8"/>
    <w:rsid w:val="0015638F"/>
    <w:rsid w:val="00156627"/>
    <w:rsid w:val="001574AE"/>
    <w:rsid w:val="001619EB"/>
    <w:rsid w:val="001623FA"/>
    <w:rsid w:val="001647D0"/>
    <w:rsid w:val="00164AB8"/>
    <w:rsid w:val="00165B07"/>
    <w:rsid w:val="00166A10"/>
    <w:rsid w:val="0017217B"/>
    <w:rsid w:val="0017635E"/>
    <w:rsid w:val="0017767A"/>
    <w:rsid w:val="001831C0"/>
    <w:rsid w:val="00183EBC"/>
    <w:rsid w:val="00187799"/>
    <w:rsid w:val="00190650"/>
    <w:rsid w:val="00190833"/>
    <w:rsid w:val="00190953"/>
    <w:rsid w:val="00191F57"/>
    <w:rsid w:val="00193D81"/>
    <w:rsid w:val="00196866"/>
    <w:rsid w:val="001974BA"/>
    <w:rsid w:val="001A1CC7"/>
    <w:rsid w:val="001A2688"/>
    <w:rsid w:val="001A4AF2"/>
    <w:rsid w:val="001A6F27"/>
    <w:rsid w:val="001B0FF8"/>
    <w:rsid w:val="001B21D8"/>
    <w:rsid w:val="001B36F5"/>
    <w:rsid w:val="001C10C1"/>
    <w:rsid w:val="001C3FAA"/>
    <w:rsid w:val="001C6EE1"/>
    <w:rsid w:val="001C7A02"/>
    <w:rsid w:val="001D1722"/>
    <w:rsid w:val="001D1DF1"/>
    <w:rsid w:val="001D25D7"/>
    <w:rsid w:val="001D271B"/>
    <w:rsid w:val="001D2C66"/>
    <w:rsid w:val="001D6374"/>
    <w:rsid w:val="001E3452"/>
    <w:rsid w:val="001E4837"/>
    <w:rsid w:val="001E6308"/>
    <w:rsid w:val="001F0CFC"/>
    <w:rsid w:val="001F0F51"/>
    <w:rsid w:val="001F54EE"/>
    <w:rsid w:val="001F60EF"/>
    <w:rsid w:val="001F7680"/>
    <w:rsid w:val="00200948"/>
    <w:rsid w:val="0020203D"/>
    <w:rsid w:val="0020625E"/>
    <w:rsid w:val="002107AA"/>
    <w:rsid w:val="00212B66"/>
    <w:rsid w:val="00213D32"/>
    <w:rsid w:val="00215C41"/>
    <w:rsid w:val="00223CDE"/>
    <w:rsid w:val="0022478F"/>
    <w:rsid w:val="0022616C"/>
    <w:rsid w:val="00226BD4"/>
    <w:rsid w:val="002313E8"/>
    <w:rsid w:val="00232009"/>
    <w:rsid w:val="00237142"/>
    <w:rsid w:val="002371C6"/>
    <w:rsid w:val="00237AEE"/>
    <w:rsid w:val="00237F87"/>
    <w:rsid w:val="00240CD7"/>
    <w:rsid w:val="00240E31"/>
    <w:rsid w:val="0024198F"/>
    <w:rsid w:val="0024199D"/>
    <w:rsid w:val="0024275D"/>
    <w:rsid w:val="002429C7"/>
    <w:rsid w:val="00245B65"/>
    <w:rsid w:val="002463F0"/>
    <w:rsid w:val="00246A25"/>
    <w:rsid w:val="00247867"/>
    <w:rsid w:val="00250838"/>
    <w:rsid w:val="00250B87"/>
    <w:rsid w:val="00255213"/>
    <w:rsid w:val="00261683"/>
    <w:rsid w:val="00263692"/>
    <w:rsid w:val="0026380C"/>
    <w:rsid w:val="0026425D"/>
    <w:rsid w:val="00266CBD"/>
    <w:rsid w:val="00276585"/>
    <w:rsid w:val="00277515"/>
    <w:rsid w:val="0028087A"/>
    <w:rsid w:val="00283710"/>
    <w:rsid w:val="00284E71"/>
    <w:rsid w:val="0028606D"/>
    <w:rsid w:val="00287DF9"/>
    <w:rsid w:val="00296593"/>
    <w:rsid w:val="00297C42"/>
    <w:rsid w:val="002A093C"/>
    <w:rsid w:val="002A10DF"/>
    <w:rsid w:val="002A1264"/>
    <w:rsid w:val="002A3078"/>
    <w:rsid w:val="002A3F37"/>
    <w:rsid w:val="002A5A48"/>
    <w:rsid w:val="002A7A84"/>
    <w:rsid w:val="002A7B62"/>
    <w:rsid w:val="002A7C31"/>
    <w:rsid w:val="002B2BD4"/>
    <w:rsid w:val="002B43F4"/>
    <w:rsid w:val="002B7BB4"/>
    <w:rsid w:val="002C0F49"/>
    <w:rsid w:val="002C15B0"/>
    <w:rsid w:val="002C31DC"/>
    <w:rsid w:val="002C65A5"/>
    <w:rsid w:val="002D1AB7"/>
    <w:rsid w:val="002D1B1A"/>
    <w:rsid w:val="002D3C9B"/>
    <w:rsid w:val="002D47FA"/>
    <w:rsid w:val="002E1D5D"/>
    <w:rsid w:val="002E374C"/>
    <w:rsid w:val="002E4EEE"/>
    <w:rsid w:val="002E5E7C"/>
    <w:rsid w:val="002E72D9"/>
    <w:rsid w:val="002F2162"/>
    <w:rsid w:val="002F31EF"/>
    <w:rsid w:val="002F4826"/>
    <w:rsid w:val="002F681B"/>
    <w:rsid w:val="002F6C51"/>
    <w:rsid w:val="002F6C78"/>
    <w:rsid w:val="002F7243"/>
    <w:rsid w:val="00303D0E"/>
    <w:rsid w:val="003047F9"/>
    <w:rsid w:val="0030480F"/>
    <w:rsid w:val="00305416"/>
    <w:rsid w:val="00306F46"/>
    <w:rsid w:val="003146DE"/>
    <w:rsid w:val="00315219"/>
    <w:rsid w:val="0031756F"/>
    <w:rsid w:val="003178D2"/>
    <w:rsid w:val="00320855"/>
    <w:rsid w:val="00321BF6"/>
    <w:rsid w:val="00322DBA"/>
    <w:rsid w:val="0032368C"/>
    <w:rsid w:val="003243FE"/>
    <w:rsid w:val="00327250"/>
    <w:rsid w:val="00327824"/>
    <w:rsid w:val="00327D01"/>
    <w:rsid w:val="00327EC9"/>
    <w:rsid w:val="003300C7"/>
    <w:rsid w:val="00332621"/>
    <w:rsid w:val="003366D7"/>
    <w:rsid w:val="00345E56"/>
    <w:rsid w:val="00345FED"/>
    <w:rsid w:val="00350EA3"/>
    <w:rsid w:val="0036006F"/>
    <w:rsid w:val="003631E4"/>
    <w:rsid w:val="003737F9"/>
    <w:rsid w:val="00377853"/>
    <w:rsid w:val="003828EE"/>
    <w:rsid w:val="00385778"/>
    <w:rsid w:val="00386C59"/>
    <w:rsid w:val="00392BF7"/>
    <w:rsid w:val="0039408C"/>
    <w:rsid w:val="003940B4"/>
    <w:rsid w:val="00394D53"/>
    <w:rsid w:val="00394E19"/>
    <w:rsid w:val="003960B0"/>
    <w:rsid w:val="003967B1"/>
    <w:rsid w:val="00396C16"/>
    <w:rsid w:val="003A1638"/>
    <w:rsid w:val="003A44FC"/>
    <w:rsid w:val="003A53FC"/>
    <w:rsid w:val="003A5830"/>
    <w:rsid w:val="003B486D"/>
    <w:rsid w:val="003B5FF6"/>
    <w:rsid w:val="003C12DE"/>
    <w:rsid w:val="003C1C2A"/>
    <w:rsid w:val="003C234F"/>
    <w:rsid w:val="003C283A"/>
    <w:rsid w:val="003C3958"/>
    <w:rsid w:val="003C591D"/>
    <w:rsid w:val="003C7340"/>
    <w:rsid w:val="003D1509"/>
    <w:rsid w:val="003D392D"/>
    <w:rsid w:val="003D3E11"/>
    <w:rsid w:val="003D702A"/>
    <w:rsid w:val="003D795F"/>
    <w:rsid w:val="003E2134"/>
    <w:rsid w:val="003E3267"/>
    <w:rsid w:val="003E3944"/>
    <w:rsid w:val="003E5952"/>
    <w:rsid w:val="003E6A3D"/>
    <w:rsid w:val="003F3B00"/>
    <w:rsid w:val="003F3EF0"/>
    <w:rsid w:val="003F431C"/>
    <w:rsid w:val="004044E2"/>
    <w:rsid w:val="004058FB"/>
    <w:rsid w:val="00411309"/>
    <w:rsid w:val="004133D2"/>
    <w:rsid w:val="00413A34"/>
    <w:rsid w:val="00415261"/>
    <w:rsid w:val="00422EF2"/>
    <w:rsid w:val="00425304"/>
    <w:rsid w:val="004265FF"/>
    <w:rsid w:val="00437671"/>
    <w:rsid w:val="00441E9F"/>
    <w:rsid w:val="00455288"/>
    <w:rsid w:val="00456229"/>
    <w:rsid w:val="00456CCF"/>
    <w:rsid w:val="0046071A"/>
    <w:rsid w:val="00460729"/>
    <w:rsid w:val="00461660"/>
    <w:rsid w:val="00461818"/>
    <w:rsid w:val="004619CE"/>
    <w:rsid w:val="00463018"/>
    <w:rsid w:val="0046316F"/>
    <w:rsid w:val="00465349"/>
    <w:rsid w:val="00465B14"/>
    <w:rsid w:val="00466866"/>
    <w:rsid w:val="00475E3D"/>
    <w:rsid w:val="00481D2F"/>
    <w:rsid w:val="00484C07"/>
    <w:rsid w:val="0048790B"/>
    <w:rsid w:val="004942B3"/>
    <w:rsid w:val="004944EF"/>
    <w:rsid w:val="00496105"/>
    <w:rsid w:val="004965E1"/>
    <w:rsid w:val="00496C5D"/>
    <w:rsid w:val="004A1DBF"/>
    <w:rsid w:val="004A68C4"/>
    <w:rsid w:val="004B00FA"/>
    <w:rsid w:val="004B18F1"/>
    <w:rsid w:val="004B2672"/>
    <w:rsid w:val="004B2C77"/>
    <w:rsid w:val="004B3FFF"/>
    <w:rsid w:val="004B46D6"/>
    <w:rsid w:val="004C1FF9"/>
    <w:rsid w:val="004C4509"/>
    <w:rsid w:val="004C5211"/>
    <w:rsid w:val="004C5571"/>
    <w:rsid w:val="004C5656"/>
    <w:rsid w:val="004D0924"/>
    <w:rsid w:val="004D28ED"/>
    <w:rsid w:val="004D2D11"/>
    <w:rsid w:val="004D3F2F"/>
    <w:rsid w:val="004D5C84"/>
    <w:rsid w:val="004D6DEA"/>
    <w:rsid w:val="004D6E3D"/>
    <w:rsid w:val="004D784A"/>
    <w:rsid w:val="004E1A2C"/>
    <w:rsid w:val="004E1A66"/>
    <w:rsid w:val="004E2DFF"/>
    <w:rsid w:val="004E3084"/>
    <w:rsid w:val="004E4B36"/>
    <w:rsid w:val="004E59BB"/>
    <w:rsid w:val="004E60DA"/>
    <w:rsid w:val="004E67B1"/>
    <w:rsid w:val="004F0B90"/>
    <w:rsid w:val="004F1256"/>
    <w:rsid w:val="004F4271"/>
    <w:rsid w:val="004F528F"/>
    <w:rsid w:val="004F57A5"/>
    <w:rsid w:val="00502424"/>
    <w:rsid w:val="00504652"/>
    <w:rsid w:val="005064A1"/>
    <w:rsid w:val="0050735F"/>
    <w:rsid w:val="005111B1"/>
    <w:rsid w:val="005118AB"/>
    <w:rsid w:val="00512FE4"/>
    <w:rsid w:val="0052011A"/>
    <w:rsid w:val="00520AC2"/>
    <w:rsid w:val="00521DD6"/>
    <w:rsid w:val="00522128"/>
    <w:rsid w:val="00522A35"/>
    <w:rsid w:val="00523FC1"/>
    <w:rsid w:val="00530B5A"/>
    <w:rsid w:val="0053381A"/>
    <w:rsid w:val="005342CF"/>
    <w:rsid w:val="00534A74"/>
    <w:rsid w:val="00540967"/>
    <w:rsid w:val="0054411B"/>
    <w:rsid w:val="00546611"/>
    <w:rsid w:val="0054743C"/>
    <w:rsid w:val="0054755D"/>
    <w:rsid w:val="0056093E"/>
    <w:rsid w:val="0056509B"/>
    <w:rsid w:val="00565893"/>
    <w:rsid w:val="00565D2B"/>
    <w:rsid w:val="00570AA3"/>
    <w:rsid w:val="00570DFD"/>
    <w:rsid w:val="0057493E"/>
    <w:rsid w:val="0057592F"/>
    <w:rsid w:val="00575F7A"/>
    <w:rsid w:val="00577283"/>
    <w:rsid w:val="00577288"/>
    <w:rsid w:val="00581338"/>
    <w:rsid w:val="0058151B"/>
    <w:rsid w:val="00582DD6"/>
    <w:rsid w:val="00585CAE"/>
    <w:rsid w:val="005868E3"/>
    <w:rsid w:val="00587BD6"/>
    <w:rsid w:val="00597E43"/>
    <w:rsid w:val="005A02E8"/>
    <w:rsid w:val="005A1F36"/>
    <w:rsid w:val="005B0CC3"/>
    <w:rsid w:val="005B27D4"/>
    <w:rsid w:val="005B436D"/>
    <w:rsid w:val="005B5B00"/>
    <w:rsid w:val="005C26D7"/>
    <w:rsid w:val="005C44E6"/>
    <w:rsid w:val="005C503E"/>
    <w:rsid w:val="005C65FF"/>
    <w:rsid w:val="005C7FED"/>
    <w:rsid w:val="005D1625"/>
    <w:rsid w:val="005D1C97"/>
    <w:rsid w:val="005D2B87"/>
    <w:rsid w:val="005D4D39"/>
    <w:rsid w:val="005E2FA1"/>
    <w:rsid w:val="005F0A68"/>
    <w:rsid w:val="005F112A"/>
    <w:rsid w:val="005F1B5D"/>
    <w:rsid w:val="005F1D5A"/>
    <w:rsid w:val="005F1DA5"/>
    <w:rsid w:val="005F2BE8"/>
    <w:rsid w:val="005F58A3"/>
    <w:rsid w:val="0060485A"/>
    <w:rsid w:val="00610B13"/>
    <w:rsid w:val="00610C58"/>
    <w:rsid w:val="00613235"/>
    <w:rsid w:val="006153DA"/>
    <w:rsid w:val="0062241B"/>
    <w:rsid w:val="00627D66"/>
    <w:rsid w:val="006303FD"/>
    <w:rsid w:val="006307D3"/>
    <w:rsid w:val="00630E51"/>
    <w:rsid w:val="00631A0F"/>
    <w:rsid w:val="00640406"/>
    <w:rsid w:val="006416DA"/>
    <w:rsid w:val="00642449"/>
    <w:rsid w:val="00644824"/>
    <w:rsid w:val="00646EFE"/>
    <w:rsid w:val="00647C41"/>
    <w:rsid w:val="00650315"/>
    <w:rsid w:val="00655556"/>
    <w:rsid w:val="00660B0E"/>
    <w:rsid w:val="00661413"/>
    <w:rsid w:val="0066309D"/>
    <w:rsid w:val="006634D8"/>
    <w:rsid w:val="00663E81"/>
    <w:rsid w:val="00676D5F"/>
    <w:rsid w:val="006772BE"/>
    <w:rsid w:val="00677B40"/>
    <w:rsid w:val="00682BA5"/>
    <w:rsid w:val="00683C4A"/>
    <w:rsid w:val="00684C09"/>
    <w:rsid w:val="006860A2"/>
    <w:rsid w:val="00687B7E"/>
    <w:rsid w:val="00692446"/>
    <w:rsid w:val="006939C9"/>
    <w:rsid w:val="006944ED"/>
    <w:rsid w:val="00694803"/>
    <w:rsid w:val="00694BBA"/>
    <w:rsid w:val="00697F00"/>
    <w:rsid w:val="006A51E3"/>
    <w:rsid w:val="006A55B1"/>
    <w:rsid w:val="006A5BB7"/>
    <w:rsid w:val="006A7622"/>
    <w:rsid w:val="006B2FF8"/>
    <w:rsid w:val="006B7A7B"/>
    <w:rsid w:val="006C0435"/>
    <w:rsid w:val="006C6069"/>
    <w:rsid w:val="006C7E8D"/>
    <w:rsid w:val="006C7F41"/>
    <w:rsid w:val="006D0DA5"/>
    <w:rsid w:val="006D1D29"/>
    <w:rsid w:val="006D756F"/>
    <w:rsid w:val="006E4D5A"/>
    <w:rsid w:val="006E6ECB"/>
    <w:rsid w:val="006F05FA"/>
    <w:rsid w:val="006F0F82"/>
    <w:rsid w:val="006F1B59"/>
    <w:rsid w:val="006F28B5"/>
    <w:rsid w:val="006F49E3"/>
    <w:rsid w:val="006F64EC"/>
    <w:rsid w:val="00702431"/>
    <w:rsid w:val="00703324"/>
    <w:rsid w:val="00705FD9"/>
    <w:rsid w:val="00706F30"/>
    <w:rsid w:val="0070770C"/>
    <w:rsid w:val="00714619"/>
    <w:rsid w:val="00715819"/>
    <w:rsid w:val="00720C29"/>
    <w:rsid w:val="00722ED0"/>
    <w:rsid w:val="00723094"/>
    <w:rsid w:val="00723AC9"/>
    <w:rsid w:val="007242E3"/>
    <w:rsid w:val="007266F3"/>
    <w:rsid w:val="00727650"/>
    <w:rsid w:val="00727E2C"/>
    <w:rsid w:val="007302E8"/>
    <w:rsid w:val="007321A8"/>
    <w:rsid w:val="00734AAB"/>
    <w:rsid w:val="00735CBE"/>
    <w:rsid w:val="007365EA"/>
    <w:rsid w:val="00736E9D"/>
    <w:rsid w:val="007401F1"/>
    <w:rsid w:val="00741C23"/>
    <w:rsid w:val="00743F43"/>
    <w:rsid w:val="00744FEE"/>
    <w:rsid w:val="00745710"/>
    <w:rsid w:val="00746982"/>
    <w:rsid w:val="00750411"/>
    <w:rsid w:val="007539FF"/>
    <w:rsid w:val="00754357"/>
    <w:rsid w:val="00754519"/>
    <w:rsid w:val="00755EB4"/>
    <w:rsid w:val="00756003"/>
    <w:rsid w:val="0075700B"/>
    <w:rsid w:val="007617F5"/>
    <w:rsid w:val="00762B40"/>
    <w:rsid w:val="007678E8"/>
    <w:rsid w:val="00770800"/>
    <w:rsid w:val="00771D38"/>
    <w:rsid w:val="00773BB3"/>
    <w:rsid w:val="00774D8A"/>
    <w:rsid w:val="007803F6"/>
    <w:rsid w:val="00780BCB"/>
    <w:rsid w:val="007811BE"/>
    <w:rsid w:val="0078467C"/>
    <w:rsid w:val="00791A2D"/>
    <w:rsid w:val="00792594"/>
    <w:rsid w:val="00795070"/>
    <w:rsid w:val="007979CF"/>
    <w:rsid w:val="007A15C9"/>
    <w:rsid w:val="007A36F6"/>
    <w:rsid w:val="007A72E8"/>
    <w:rsid w:val="007B1193"/>
    <w:rsid w:val="007B1DB1"/>
    <w:rsid w:val="007B301E"/>
    <w:rsid w:val="007B3634"/>
    <w:rsid w:val="007B37A6"/>
    <w:rsid w:val="007C3E15"/>
    <w:rsid w:val="007C5B96"/>
    <w:rsid w:val="007C6523"/>
    <w:rsid w:val="007C6745"/>
    <w:rsid w:val="007D05EF"/>
    <w:rsid w:val="007D3E53"/>
    <w:rsid w:val="007D707F"/>
    <w:rsid w:val="007E0F5B"/>
    <w:rsid w:val="007E13CB"/>
    <w:rsid w:val="007E453B"/>
    <w:rsid w:val="007E7CF7"/>
    <w:rsid w:val="007F19A1"/>
    <w:rsid w:val="007F2100"/>
    <w:rsid w:val="007F31CE"/>
    <w:rsid w:val="007F3532"/>
    <w:rsid w:val="007F6B60"/>
    <w:rsid w:val="007F6CAB"/>
    <w:rsid w:val="00802DD4"/>
    <w:rsid w:val="00803015"/>
    <w:rsid w:val="00806271"/>
    <w:rsid w:val="008062DB"/>
    <w:rsid w:val="00806D2C"/>
    <w:rsid w:val="00812938"/>
    <w:rsid w:val="00815988"/>
    <w:rsid w:val="00816A7E"/>
    <w:rsid w:val="0082323D"/>
    <w:rsid w:val="00824CEB"/>
    <w:rsid w:val="008357F3"/>
    <w:rsid w:val="008368EB"/>
    <w:rsid w:val="008376E2"/>
    <w:rsid w:val="00841C06"/>
    <w:rsid w:val="00844605"/>
    <w:rsid w:val="0084671F"/>
    <w:rsid w:val="008547E3"/>
    <w:rsid w:val="00855B2D"/>
    <w:rsid w:val="00856FF5"/>
    <w:rsid w:val="00857EB1"/>
    <w:rsid w:val="0086043E"/>
    <w:rsid w:val="008643FA"/>
    <w:rsid w:val="008732C8"/>
    <w:rsid w:val="00873CF0"/>
    <w:rsid w:val="00877739"/>
    <w:rsid w:val="00883B64"/>
    <w:rsid w:val="008846A8"/>
    <w:rsid w:val="008854D7"/>
    <w:rsid w:val="00891E78"/>
    <w:rsid w:val="008940EE"/>
    <w:rsid w:val="0089476B"/>
    <w:rsid w:val="008A3423"/>
    <w:rsid w:val="008A36E0"/>
    <w:rsid w:val="008B0AD4"/>
    <w:rsid w:val="008B4E4C"/>
    <w:rsid w:val="008B50E5"/>
    <w:rsid w:val="008B5870"/>
    <w:rsid w:val="008B686F"/>
    <w:rsid w:val="008C002F"/>
    <w:rsid w:val="008C2833"/>
    <w:rsid w:val="008C56D7"/>
    <w:rsid w:val="008C6017"/>
    <w:rsid w:val="008C66D0"/>
    <w:rsid w:val="008C6F24"/>
    <w:rsid w:val="008D3C1B"/>
    <w:rsid w:val="008D7DAD"/>
    <w:rsid w:val="008D7F38"/>
    <w:rsid w:val="008D7FDF"/>
    <w:rsid w:val="008E45FC"/>
    <w:rsid w:val="008E6A6D"/>
    <w:rsid w:val="008E7446"/>
    <w:rsid w:val="008F2C10"/>
    <w:rsid w:val="008F6D7E"/>
    <w:rsid w:val="008F737D"/>
    <w:rsid w:val="008F7E0B"/>
    <w:rsid w:val="0090103F"/>
    <w:rsid w:val="009014B0"/>
    <w:rsid w:val="00902570"/>
    <w:rsid w:val="009056F0"/>
    <w:rsid w:val="00906134"/>
    <w:rsid w:val="00907100"/>
    <w:rsid w:val="00907EA1"/>
    <w:rsid w:val="009118B4"/>
    <w:rsid w:val="00912216"/>
    <w:rsid w:val="00913A42"/>
    <w:rsid w:val="0092091C"/>
    <w:rsid w:val="00922714"/>
    <w:rsid w:val="00923B3D"/>
    <w:rsid w:val="009330E6"/>
    <w:rsid w:val="00936403"/>
    <w:rsid w:val="00940A62"/>
    <w:rsid w:val="00940E30"/>
    <w:rsid w:val="00941F29"/>
    <w:rsid w:val="009421A5"/>
    <w:rsid w:val="00943B25"/>
    <w:rsid w:val="00946582"/>
    <w:rsid w:val="00951878"/>
    <w:rsid w:val="00954D85"/>
    <w:rsid w:val="00955FEF"/>
    <w:rsid w:val="00971ED2"/>
    <w:rsid w:val="00973FE9"/>
    <w:rsid w:val="009741FA"/>
    <w:rsid w:val="00974C9F"/>
    <w:rsid w:val="00980A56"/>
    <w:rsid w:val="00982A11"/>
    <w:rsid w:val="00983BDE"/>
    <w:rsid w:val="0098693D"/>
    <w:rsid w:val="00987C18"/>
    <w:rsid w:val="009943F3"/>
    <w:rsid w:val="00994FD8"/>
    <w:rsid w:val="00995F0C"/>
    <w:rsid w:val="00996188"/>
    <w:rsid w:val="00997F29"/>
    <w:rsid w:val="009A32AE"/>
    <w:rsid w:val="009A3782"/>
    <w:rsid w:val="009A7081"/>
    <w:rsid w:val="009A71C0"/>
    <w:rsid w:val="009B192B"/>
    <w:rsid w:val="009B38BB"/>
    <w:rsid w:val="009B3D5D"/>
    <w:rsid w:val="009B493E"/>
    <w:rsid w:val="009C226F"/>
    <w:rsid w:val="009C227C"/>
    <w:rsid w:val="009D1221"/>
    <w:rsid w:val="009D2A9F"/>
    <w:rsid w:val="009D4EB9"/>
    <w:rsid w:val="009E12A9"/>
    <w:rsid w:val="009E2450"/>
    <w:rsid w:val="009E46DD"/>
    <w:rsid w:val="009E654C"/>
    <w:rsid w:val="009F00B8"/>
    <w:rsid w:val="009F27B2"/>
    <w:rsid w:val="00A00C3C"/>
    <w:rsid w:val="00A03724"/>
    <w:rsid w:val="00A10659"/>
    <w:rsid w:val="00A13988"/>
    <w:rsid w:val="00A139C7"/>
    <w:rsid w:val="00A14776"/>
    <w:rsid w:val="00A15D64"/>
    <w:rsid w:val="00A22752"/>
    <w:rsid w:val="00A24C1C"/>
    <w:rsid w:val="00A26AFF"/>
    <w:rsid w:val="00A272B7"/>
    <w:rsid w:val="00A3204E"/>
    <w:rsid w:val="00A35120"/>
    <w:rsid w:val="00A36624"/>
    <w:rsid w:val="00A4083B"/>
    <w:rsid w:val="00A410D1"/>
    <w:rsid w:val="00A412B9"/>
    <w:rsid w:val="00A424B3"/>
    <w:rsid w:val="00A44874"/>
    <w:rsid w:val="00A528DB"/>
    <w:rsid w:val="00A54511"/>
    <w:rsid w:val="00A5467D"/>
    <w:rsid w:val="00A55D81"/>
    <w:rsid w:val="00A56044"/>
    <w:rsid w:val="00A6227B"/>
    <w:rsid w:val="00A66953"/>
    <w:rsid w:val="00A75B87"/>
    <w:rsid w:val="00A76C82"/>
    <w:rsid w:val="00A8204D"/>
    <w:rsid w:val="00A8481A"/>
    <w:rsid w:val="00A86009"/>
    <w:rsid w:val="00A8737D"/>
    <w:rsid w:val="00A875C3"/>
    <w:rsid w:val="00A90E2A"/>
    <w:rsid w:val="00A9732B"/>
    <w:rsid w:val="00A97C9C"/>
    <w:rsid w:val="00AA334F"/>
    <w:rsid w:val="00AA6929"/>
    <w:rsid w:val="00AB04BE"/>
    <w:rsid w:val="00AB352E"/>
    <w:rsid w:val="00AB3F6E"/>
    <w:rsid w:val="00AB6F10"/>
    <w:rsid w:val="00AB7CD2"/>
    <w:rsid w:val="00AB7EAD"/>
    <w:rsid w:val="00AC1F12"/>
    <w:rsid w:val="00AC219D"/>
    <w:rsid w:val="00AC41D9"/>
    <w:rsid w:val="00AC4266"/>
    <w:rsid w:val="00AD0551"/>
    <w:rsid w:val="00AD3E58"/>
    <w:rsid w:val="00AD4851"/>
    <w:rsid w:val="00AD7B57"/>
    <w:rsid w:val="00AE1222"/>
    <w:rsid w:val="00AE362A"/>
    <w:rsid w:val="00AE50D4"/>
    <w:rsid w:val="00AE7151"/>
    <w:rsid w:val="00AF1209"/>
    <w:rsid w:val="00AF4842"/>
    <w:rsid w:val="00AF7FAA"/>
    <w:rsid w:val="00AF7FAE"/>
    <w:rsid w:val="00B01791"/>
    <w:rsid w:val="00B0322D"/>
    <w:rsid w:val="00B06432"/>
    <w:rsid w:val="00B10E79"/>
    <w:rsid w:val="00B14BB6"/>
    <w:rsid w:val="00B17173"/>
    <w:rsid w:val="00B21821"/>
    <w:rsid w:val="00B218ED"/>
    <w:rsid w:val="00B21BA5"/>
    <w:rsid w:val="00B21EEB"/>
    <w:rsid w:val="00B2469C"/>
    <w:rsid w:val="00B26535"/>
    <w:rsid w:val="00B27BB7"/>
    <w:rsid w:val="00B357D4"/>
    <w:rsid w:val="00B376C2"/>
    <w:rsid w:val="00B40091"/>
    <w:rsid w:val="00B40F05"/>
    <w:rsid w:val="00B44300"/>
    <w:rsid w:val="00B443FD"/>
    <w:rsid w:val="00B47ECC"/>
    <w:rsid w:val="00B5472E"/>
    <w:rsid w:val="00B64142"/>
    <w:rsid w:val="00B64764"/>
    <w:rsid w:val="00B65EC2"/>
    <w:rsid w:val="00B661A0"/>
    <w:rsid w:val="00B662D5"/>
    <w:rsid w:val="00B679E3"/>
    <w:rsid w:val="00B727C5"/>
    <w:rsid w:val="00B72B7F"/>
    <w:rsid w:val="00B75401"/>
    <w:rsid w:val="00B80F96"/>
    <w:rsid w:val="00B823D4"/>
    <w:rsid w:val="00B8402B"/>
    <w:rsid w:val="00B85413"/>
    <w:rsid w:val="00B9015C"/>
    <w:rsid w:val="00B93008"/>
    <w:rsid w:val="00B94833"/>
    <w:rsid w:val="00B95EFD"/>
    <w:rsid w:val="00BA5247"/>
    <w:rsid w:val="00BA56CB"/>
    <w:rsid w:val="00BA67AE"/>
    <w:rsid w:val="00BB00DD"/>
    <w:rsid w:val="00BB74C2"/>
    <w:rsid w:val="00BC264A"/>
    <w:rsid w:val="00BC2891"/>
    <w:rsid w:val="00BC4063"/>
    <w:rsid w:val="00BC6576"/>
    <w:rsid w:val="00BD0323"/>
    <w:rsid w:val="00BD1C1B"/>
    <w:rsid w:val="00BD3183"/>
    <w:rsid w:val="00BD4319"/>
    <w:rsid w:val="00BD5F4E"/>
    <w:rsid w:val="00BD61F4"/>
    <w:rsid w:val="00BE0DEF"/>
    <w:rsid w:val="00BE13F1"/>
    <w:rsid w:val="00BE1898"/>
    <w:rsid w:val="00BE4CE8"/>
    <w:rsid w:val="00BE6CFC"/>
    <w:rsid w:val="00C00270"/>
    <w:rsid w:val="00C003D4"/>
    <w:rsid w:val="00C02338"/>
    <w:rsid w:val="00C07CCC"/>
    <w:rsid w:val="00C07FF0"/>
    <w:rsid w:val="00C11145"/>
    <w:rsid w:val="00C1328E"/>
    <w:rsid w:val="00C1419D"/>
    <w:rsid w:val="00C14681"/>
    <w:rsid w:val="00C1548C"/>
    <w:rsid w:val="00C15BB4"/>
    <w:rsid w:val="00C21DEA"/>
    <w:rsid w:val="00C251B1"/>
    <w:rsid w:val="00C25563"/>
    <w:rsid w:val="00C34C60"/>
    <w:rsid w:val="00C3707F"/>
    <w:rsid w:val="00C37E7C"/>
    <w:rsid w:val="00C4149F"/>
    <w:rsid w:val="00C45AAF"/>
    <w:rsid w:val="00C5133A"/>
    <w:rsid w:val="00C55383"/>
    <w:rsid w:val="00C61CA0"/>
    <w:rsid w:val="00C65326"/>
    <w:rsid w:val="00C658D4"/>
    <w:rsid w:val="00C674EA"/>
    <w:rsid w:val="00C676F4"/>
    <w:rsid w:val="00C70C30"/>
    <w:rsid w:val="00C70E51"/>
    <w:rsid w:val="00C72AF5"/>
    <w:rsid w:val="00C73366"/>
    <w:rsid w:val="00C74D4F"/>
    <w:rsid w:val="00C756A7"/>
    <w:rsid w:val="00C86B0C"/>
    <w:rsid w:val="00C908E7"/>
    <w:rsid w:val="00C94AC5"/>
    <w:rsid w:val="00C9521A"/>
    <w:rsid w:val="00C97C64"/>
    <w:rsid w:val="00CA4D91"/>
    <w:rsid w:val="00CA791A"/>
    <w:rsid w:val="00CB1586"/>
    <w:rsid w:val="00CB17D2"/>
    <w:rsid w:val="00CB28C1"/>
    <w:rsid w:val="00CB3C37"/>
    <w:rsid w:val="00CB4FBB"/>
    <w:rsid w:val="00CB5F7A"/>
    <w:rsid w:val="00CC0084"/>
    <w:rsid w:val="00CC1903"/>
    <w:rsid w:val="00CC1F75"/>
    <w:rsid w:val="00CC1FD3"/>
    <w:rsid w:val="00CC5FBF"/>
    <w:rsid w:val="00CC6C9B"/>
    <w:rsid w:val="00CD3331"/>
    <w:rsid w:val="00CD40BE"/>
    <w:rsid w:val="00CD5D26"/>
    <w:rsid w:val="00CD7D01"/>
    <w:rsid w:val="00CE018F"/>
    <w:rsid w:val="00CE31FD"/>
    <w:rsid w:val="00CE5F99"/>
    <w:rsid w:val="00CE6D86"/>
    <w:rsid w:val="00CF0B66"/>
    <w:rsid w:val="00CF1111"/>
    <w:rsid w:val="00CF16F7"/>
    <w:rsid w:val="00CF170B"/>
    <w:rsid w:val="00CF1936"/>
    <w:rsid w:val="00CF1B6B"/>
    <w:rsid w:val="00CF3582"/>
    <w:rsid w:val="00CF4890"/>
    <w:rsid w:val="00CF6D23"/>
    <w:rsid w:val="00D00C75"/>
    <w:rsid w:val="00D02DD4"/>
    <w:rsid w:val="00D04242"/>
    <w:rsid w:val="00D056C8"/>
    <w:rsid w:val="00D0669F"/>
    <w:rsid w:val="00D07ECD"/>
    <w:rsid w:val="00D123BF"/>
    <w:rsid w:val="00D147E9"/>
    <w:rsid w:val="00D14D0E"/>
    <w:rsid w:val="00D1559C"/>
    <w:rsid w:val="00D27C04"/>
    <w:rsid w:val="00D3005E"/>
    <w:rsid w:val="00D337F6"/>
    <w:rsid w:val="00D34C19"/>
    <w:rsid w:val="00D34C72"/>
    <w:rsid w:val="00D35F81"/>
    <w:rsid w:val="00D36142"/>
    <w:rsid w:val="00D36199"/>
    <w:rsid w:val="00D36ED1"/>
    <w:rsid w:val="00D373A6"/>
    <w:rsid w:val="00D374D7"/>
    <w:rsid w:val="00D4541B"/>
    <w:rsid w:val="00D4548B"/>
    <w:rsid w:val="00D47ED3"/>
    <w:rsid w:val="00D5228D"/>
    <w:rsid w:val="00D528A4"/>
    <w:rsid w:val="00D52E2E"/>
    <w:rsid w:val="00D538A6"/>
    <w:rsid w:val="00D644FB"/>
    <w:rsid w:val="00D6601E"/>
    <w:rsid w:val="00D674C6"/>
    <w:rsid w:val="00D676C9"/>
    <w:rsid w:val="00D7461E"/>
    <w:rsid w:val="00D767E9"/>
    <w:rsid w:val="00D77FD4"/>
    <w:rsid w:val="00D80025"/>
    <w:rsid w:val="00D80B85"/>
    <w:rsid w:val="00D86C7D"/>
    <w:rsid w:val="00D86C8F"/>
    <w:rsid w:val="00D93D76"/>
    <w:rsid w:val="00D977DB"/>
    <w:rsid w:val="00D97E99"/>
    <w:rsid w:val="00DA6273"/>
    <w:rsid w:val="00DA6CD8"/>
    <w:rsid w:val="00DA75BA"/>
    <w:rsid w:val="00DB08B4"/>
    <w:rsid w:val="00DB2E18"/>
    <w:rsid w:val="00DB619C"/>
    <w:rsid w:val="00DB7303"/>
    <w:rsid w:val="00DB7ACB"/>
    <w:rsid w:val="00DC0181"/>
    <w:rsid w:val="00DC0B69"/>
    <w:rsid w:val="00DD154F"/>
    <w:rsid w:val="00DD5650"/>
    <w:rsid w:val="00DD6B23"/>
    <w:rsid w:val="00DE0E4A"/>
    <w:rsid w:val="00DE2017"/>
    <w:rsid w:val="00DF3D11"/>
    <w:rsid w:val="00DF476E"/>
    <w:rsid w:val="00E03341"/>
    <w:rsid w:val="00E0466B"/>
    <w:rsid w:val="00E0612F"/>
    <w:rsid w:val="00E12B74"/>
    <w:rsid w:val="00E14496"/>
    <w:rsid w:val="00E14AA3"/>
    <w:rsid w:val="00E15AAD"/>
    <w:rsid w:val="00E16479"/>
    <w:rsid w:val="00E1727E"/>
    <w:rsid w:val="00E17D96"/>
    <w:rsid w:val="00E20747"/>
    <w:rsid w:val="00E21B8E"/>
    <w:rsid w:val="00E271B5"/>
    <w:rsid w:val="00E30488"/>
    <w:rsid w:val="00E311A9"/>
    <w:rsid w:val="00E34E6E"/>
    <w:rsid w:val="00E356A9"/>
    <w:rsid w:val="00E36196"/>
    <w:rsid w:val="00E37A04"/>
    <w:rsid w:val="00E37BE6"/>
    <w:rsid w:val="00E4303A"/>
    <w:rsid w:val="00E4574E"/>
    <w:rsid w:val="00E470AD"/>
    <w:rsid w:val="00E548CC"/>
    <w:rsid w:val="00E56CC6"/>
    <w:rsid w:val="00E6273B"/>
    <w:rsid w:val="00E629C3"/>
    <w:rsid w:val="00E63EE8"/>
    <w:rsid w:val="00E662FF"/>
    <w:rsid w:val="00E66AB9"/>
    <w:rsid w:val="00E66FF5"/>
    <w:rsid w:val="00E70AB1"/>
    <w:rsid w:val="00E75BD3"/>
    <w:rsid w:val="00E762D4"/>
    <w:rsid w:val="00E762EA"/>
    <w:rsid w:val="00E81CEF"/>
    <w:rsid w:val="00E81E06"/>
    <w:rsid w:val="00E8336E"/>
    <w:rsid w:val="00E83598"/>
    <w:rsid w:val="00E835DF"/>
    <w:rsid w:val="00E852EE"/>
    <w:rsid w:val="00E8708A"/>
    <w:rsid w:val="00E90621"/>
    <w:rsid w:val="00E90A7E"/>
    <w:rsid w:val="00E9174E"/>
    <w:rsid w:val="00E951E8"/>
    <w:rsid w:val="00E96204"/>
    <w:rsid w:val="00E96AC7"/>
    <w:rsid w:val="00EA1116"/>
    <w:rsid w:val="00EA1CCF"/>
    <w:rsid w:val="00EA355E"/>
    <w:rsid w:val="00EA3F3B"/>
    <w:rsid w:val="00EA500B"/>
    <w:rsid w:val="00EA508A"/>
    <w:rsid w:val="00EA51A2"/>
    <w:rsid w:val="00EA68BE"/>
    <w:rsid w:val="00EB07EB"/>
    <w:rsid w:val="00EB1198"/>
    <w:rsid w:val="00EB3D2D"/>
    <w:rsid w:val="00EB725A"/>
    <w:rsid w:val="00EC0819"/>
    <w:rsid w:val="00EC2350"/>
    <w:rsid w:val="00ED1A88"/>
    <w:rsid w:val="00ED1B9B"/>
    <w:rsid w:val="00ED3044"/>
    <w:rsid w:val="00ED4634"/>
    <w:rsid w:val="00ED6B1F"/>
    <w:rsid w:val="00ED78E2"/>
    <w:rsid w:val="00ED7EA3"/>
    <w:rsid w:val="00EE0DC4"/>
    <w:rsid w:val="00EE557D"/>
    <w:rsid w:val="00EE7ADC"/>
    <w:rsid w:val="00EF14B4"/>
    <w:rsid w:val="00EF20A8"/>
    <w:rsid w:val="00EF34C7"/>
    <w:rsid w:val="00EF5978"/>
    <w:rsid w:val="00F00845"/>
    <w:rsid w:val="00F00D02"/>
    <w:rsid w:val="00F02D0A"/>
    <w:rsid w:val="00F046A9"/>
    <w:rsid w:val="00F04755"/>
    <w:rsid w:val="00F0505B"/>
    <w:rsid w:val="00F06961"/>
    <w:rsid w:val="00F14B91"/>
    <w:rsid w:val="00F14F75"/>
    <w:rsid w:val="00F164DF"/>
    <w:rsid w:val="00F1684D"/>
    <w:rsid w:val="00F20C09"/>
    <w:rsid w:val="00F21258"/>
    <w:rsid w:val="00F316A3"/>
    <w:rsid w:val="00F36A0F"/>
    <w:rsid w:val="00F36A91"/>
    <w:rsid w:val="00F41259"/>
    <w:rsid w:val="00F41877"/>
    <w:rsid w:val="00F46E1D"/>
    <w:rsid w:val="00F47AC7"/>
    <w:rsid w:val="00F50A0C"/>
    <w:rsid w:val="00F50C20"/>
    <w:rsid w:val="00F52560"/>
    <w:rsid w:val="00F54068"/>
    <w:rsid w:val="00F562EB"/>
    <w:rsid w:val="00F57185"/>
    <w:rsid w:val="00F61E28"/>
    <w:rsid w:val="00F656FD"/>
    <w:rsid w:val="00F65E65"/>
    <w:rsid w:val="00F71F39"/>
    <w:rsid w:val="00F72B70"/>
    <w:rsid w:val="00F73C7D"/>
    <w:rsid w:val="00F76464"/>
    <w:rsid w:val="00F768F5"/>
    <w:rsid w:val="00F8280F"/>
    <w:rsid w:val="00F84E59"/>
    <w:rsid w:val="00F85B8E"/>
    <w:rsid w:val="00F8708E"/>
    <w:rsid w:val="00F9316C"/>
    <w:rsid w:val="00F93ABD"/>
    <w:rsid w:val="00F9432B"/>
    <w:rsid w:val="00F94AE2"/>
    <w:rsid w:val="00F94E1C"/>
    <w:rsid w:val="00F96C2E"/>
    <w:rsid w:val="00FA0589"/>
    <w:rsid w:val="00FA75EB"/>
    <w:rsid w:val="00FA7602"/>
    <w:rsid w:val="00FB388D"/>
    <w:rsid w:val="00FB3C74"/>
    <w:rsid w:val="00FB7353"/>
    <w:rsid w:val="00FC12F4"/>
    <w:rsid w:val="00FC5F14"/>
    <w:rsid w:val="00FC74DA"/>
    <w:rsid w:val="00FC7F6A"/>
    <w:rsid w:val="00FD3949"/>
    <w:rsid w:val="00FD57E2"/>
    <w:rsid w:val="00FD6F2A"/>
    <w:rsid w:val="00FD7F26"/>
    <w:rsid w:val="00FE479F"/>
    <w:rsid w:val="00FE48D0"/>
    <w:rsid w:val="00FE543A"/>
    <w:rsid w:val="00FF2EF5"/>
    <w:rsid w:val="00FF3A50"/>
    <w:rsid w:val="00FF55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fffd5,#d20000,#ffd1e8,#7a0000,#ffc5e2,#f93"/>
    </o:shapedefaults>
    <o:shapelayout v:ext="edit">
      <o:idmap v:ext="edit" data="1"/>
    </o:shapelayout>
  </w:shapeDefaults>
  <w:decimalSymbol w:val="."/>
  <w:listSeparator w:val=","/>
  <w14:docId w14:val="4C8A519E"/>
  <w15:docId w15:val="{E4183B0F-E7E1-4AEC-879D-C6F32803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971ED2"/>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Arial" w:eastAsia="ＭＳ ゴシック" w:hAnsi="Arial"/>
      <w:sz w:val="18"/>
      <w:szCs w:val="18"/>
    </w:rPr>
  </w:style>
  <w:style w:type="character" w:styleId="a5">
    <w:name w:val="annotation reference"/>
    <w:basedOn w:val="a0"/>
    <w:semiHidden/>
    <w:rPr>
      <w:sz w:val="18"/>
      <w:szCs w:val="18"/>
    </w:rPr>
  </w:style>
  <w:style w:type="paragraph" w:styleId="a6">
    <w:name w:val="annotation text"/>
    <w:basedOn w:val="a"/>
    <w:link w:val="a7"/>
    <w:semiHidden/>
    <w:pPr>
      <w:jc w:val="left"/>
    </w:pPr>
  </w:style>
  <w:style w:type="paragraph" w:styleId="a8">
    <w:name w:val="annotation subject"/>
    <w:basedOn w:val="a6"/>
    <w:next w:val="a6"/>
    <w:link w:val="a9"/>
    <w:semiHidden/>
    <w:rPr>
      <w:b/>
      <w:bCs/>
    </w:rPr>
  </w:style>
  <w:style w:type="character" w:styleId="aa">
    <w:name w:val="Emphasis"/>
    <w:basedOn w:val="a0"/>
    <w:qFormat/>
    <w:rsid w:val="00546611"/>
    <w:rPr>
      <w:i/>
      <w:iCs/>
    </w:rPr>
  </w:style>
  <w:style w:type="paragraph" w:styleId="ab">
    <w:name w:val="header"/>
    <w:basedOn w:val="a"/>
    <w:link w:val="ac"/>
    <w:rsid w:val="004C1FF9"/>
    <w:pPr>
      <w:tabs>
        <w:tab w:val="center" w:pos="4252"/>
        <w:tab w:val="right" w:pos="8504"/>
      </w:tabs>
      <w:snapToGrid w:val="0"/>
    </w:pPr>
  </w:style>
  <w:style w:type="character" w:customStyle="1" w:styleId="ac">
    <w:name w:val="ヘッダー (文字)"/>
    <w:basedOn w:val="a0"/>
    <w:link w:val="ab"/>
    <w:rsid w:val="004C1FF9"/>
    <w:rPr>
      <w:kern w:val="2"/>
      <w:sz w:val="21"/>
      <w:szCs w:val="24"/>
    </w:rPr>
  </w:style>
  <w:style w:type="paragraph" w:styleId="ad">
    <w:name w:val="footer"/>
    <w:basedOn w:val="a"/>
    <w:link w:val="ae"/>
    <w:rsid w:val="004C1FF9"/>
    <w:pPr>
      <w:tabs>
        <w:tab w:val="center" w:pos="4252"/>
        <w:tab w:val="right" w:pos="8504"/>
      </w:tabs>
      <w:snapToGrid w:val="0"/>
    </w:pPr>
  </w:style>
  <w:style w:type="character" w:customStyle="1" w:styleId="ae">
    <w:name w:val="フッター (文字)"/>
    <w:basedOn w:val="a0"/>
    <w:link w:val="ad"/>
    <w:rsid w:val="004C1FF9"/>
    <w:rPr>
      <w:kern w:val="2"/>
      <w:sz w:val="21"/>
      <w:szCs w:val="24"/>
    </w:rPr>
  </w:style>
  <w:style w:type="paragraph" w:styleId="af">
    <w:name w:val="List Paragraph"/>
    <w:basedOn w:val="a"/>
    <w:uiPriority w:val="34"/>
    <w:qFormat/>
    <w:rsid w:val="00650315"/>
    <w:pPr>
      <w:ind w:leftChars="400" w:left="840"/>
    </w:pPr>
  </w:style>
  <w:style w:type="table" w:styleId="af0">
    <w:name w:val="Table Grid"/>
    <w:basedOn w:val="a1"/>
    <w:rsid w:val="00996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ubtitle"/>
    <w:basedOn w:val="a"/>
    <w:next w:val="a"/>
    <w:link w:val="af2"/>
    <w:qFormat/>
    <w:rsid w:val="001623FA"/>
    <w:pPr>
      <w:jc w:val="center"/>
      <w:outlineLvl w:val="1"/>
    </w:pPr>
    <w:rPr>
      <w:rFonts w:asciiTheme="majorHAnsi" w:eastAsia="ＭＳ ゴシック" w:hAnsiTheme="majorHAnsi" w:cstheme="majorBidi"/>
      <w:sz w:val="24"/>
    </w:rPr>
  </w:style>
  <w:style w:type="character" w:customStyle="1" w:styleId="af2">
    <w:name w:val="副題 (文字)"/>
    <w:basedOn w:val="a0"/>
    <w:link w:val="af1"/>
    <w:rsid w:val="001623FA"/>
    <w:rPr>
      <w:rFonts w:asciiTheme="majorHAnsi" w:eastAsia="ＭＳ ゴシック" w:hAnsiTheme="majorHAnsi" w:cstheme="majorBidi"/>
      <w:kern w:val="2"/>
      <w:sz w:val="24"/>
      <w:szCs w:val="24"/>
    </w:rPr>
  </w:style>
  <w:style w:type="character" w:customStyle="1" w:styleId="10">
    <w:name w:val="見出し 1 (文字)"/>
    <w:basedOn w:val="a0"/>
    <w:link w:val="1"/>
    <w:rsid w:val="00971ED2"/>
    <w:rPr>
      <w:rFonts w:asciiTheme="majorHAnsi" w:eastAsiaTheme="majorEastAsia" w:hAnsiTheme="majorHAnsi" w:cstheme="majorBidi"/>
      <w:kern w:val="2"/>
      <w:sz w:val="24"/>
      <w:szCs w:val="24"/>
    </w:rPr>
  </w:style>
  <w:style w:type="paragraph" w:styleId="Web">
    <w:name w:val="Normal (Web)"/>
    <w:basedOn w:val="a"/>
    <w:uiPriority w:val="99"/>
    <w:semiHidden/>
    <w:unhideWhenUsed/>
    <w:rsid w:val="00F94E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3">
    <w:name w:val="Hyperlink"/>
    <w:basedOn w:val="a0"/>
    <w:unhideWhenUsed/>
    <w:rsid w:val="00806271"/>
    <w:rPr>
      <w:color w:val="2998E3" w:themeColor="hyperlink"/>
      <w:u w:val="single"/>
    </w:rPr>
  </w:style>
  <w:style w:type="character" w:customStyle="1" w:styleId="11">
    <w:name w:val="未解決のメンション1"/>
    <w:basedOn w:val="a0"/>
    <w:uiPriority w:val="99"/>
    <w:semiHidden/>
    <w:unhideWhenUsed/>
    <w:rsid w:val="00806271"/>
    <w:rPr>
      <w:color w:val="605E5C"/>
      <w:shd w:val="clear" w:color="auto" w:fill="E1DFDD"/>
    </w:rPr>
  </w:style>
  <w:style w:type="paragraph" w:styleId="af4">
    <w:name w:val="Date"/>
    <w:basedOn w:val="a"/>
    <w:next w:val="a"/>
    <w:link w:val="af5"/>
    <w:rsid w:val="006F64EC"/>
  </w:style>
  <w:style w:type="character" w:customStyle="1" w:styleId="af5">
    <w:name w:val="日付 (文字)"/>
    <w:basedOn w:val="a0"/>
    <w:link w:val="af4"/>
    <w:rsid w:val="006F64EC"/>
    <w:rPr>
      <w:kern w:val="2"/>
      <w:sz w:val="21"/>
      <w:szCs w:val="24"/>
    </w:rPr>
  </w:style>
  <w:style w:type="character" w:customStyle="1" w:styleId="2">
    <w:name w:val="未解決のメンション2"/>
    <w:basedOn w:val="a0"/>
    <w:uiPriority w:val="99"/>
    <w:semiHidden/>
    <w:unhideWhenUsed/>
    <w:rsid w:val="00E8336E"/>
    <w:rPr>
      <w:color w:val="605E5C"/>
      <w:shd w:val="clear" w:color="auto" w:fill="E1DFDD"/>
    </w:rPr>
  </w:style>
  <w:style w:type="character" w:styleId="af6">
    <w:name w:val="Strong"/>
    <w:basedOn w:val="a0"/>
    <w:uiPriority w:val="22"/>
    <w:qFormat/>
    <w:rsid w:val="006A51E3"/>
    <w:rPr>
      <w:b/>
      <w:bCs/>
    </w:rPr>
  </w:style>
  <w:style w:type="character" w:customStyle="1" w:styleId="a4">
    <w:name w:val="吹き出し (文字)"/>
    <w:basedOn w:val="a0"/>
    <w:link w:val="a3"/>
    <w:semiHidden/>
    <w:rsid w:val="00702431"/>
    <w:rPr>
      <w:rFonts w:ascii="Arial" w:eastAsia="ＭＳ ゴシック" w:hAnsi="Arial"/>
      <w:kern w:val="2"/>
      <w:sz w:val="18"/>
      <w:szCs w:val="18"/>
    </w:rPr>
  </w:style>
  <w:style w:type="character" w:customStyle="1" w:styleId="a7">
    <w:name w:val="コメント文字列 (文字)"/>
    <w:basedOn w:val="a0"/>
    <w:link w:val="a6"/>
    <w:semiHidden/>
    <w:rsid w:val="00702431"/>
    <w:rPr>
      <w:kern w:val="2"/>
      <w:sz w:val="21"/>
      <w:szCs w:val="24"/>
    </w:rPr>
  </w:style>
  <w:style w:type="character" w:customStyle="1" w:styleId="a9">
    <w:name w:val="コメント内容 (文字)"/>
    <w:basedOn w:val="a7"/>
    <w:link w:val="a8"/>
    <w:semiHidden/>
    <w:rsid w:val="00702431"/>
    <w:rPr>
      <w:b/>
      <w:bCs/>
      <w:kern w:val="2"/>
      <w:sz w:val="21"/>
      <w:szCs w:val="24"/>
    </w:rPr>
  </w:style>
  <w:style w:type="paragraph" w:styleId="af7">
    <w:name w:val="No Spacing"/>
    <w:uiPriority w:val="1"/>
    <w:qFormat/>
    <w:rsid w:val="00A528DB"/>
    <w:pPr>
      <w:widowControl w:val="0"/>
      <w:jc w:val="both"/>
    </w:pPr>
    <w:rPr>
      <w:kern w:val="2"/>
      <w:sz w:val="21"/>
      <w:szCs w:val="24"/>
    </w:rPr>
  </w:style>
  <w:style w:type="character" w:customStyle="1" w:styleId="3">
    <w:name w:val="未解決のメンション3"/>
    <w:basedOn w:val="a0"/>
    <w:uiPriority w:val="99"/>
    <w:semiHidden/>
    <w:unhideWhenUsed/>
    <w:rsid w:val="00BB7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0293">
      <w:bodyDiv w:val="1"/>
      <w:marLeft w:val="0"/>
      <w:marRight w:val="0"/>
      <w:marTop w:val="0"/>
      <w:marBottom w:val="0"/>
      <w:divBdr>
        <w:top w:val="none" w:sz="0" w:space="0" w:color="auto"/>
        <w:left w:val="none" w:sz="0" w:space="0" w:color="auto"/>
        <w:bottom w:val="none" w:sz="0" w:space="0" w:color="auto"/>
        <w:right w:val="none" w:sz="0" w:space="0" w:color="auto"/>
      </w:divBdr>
    </w:div>
    <w:div w:id="78793921">
      <w:bodyDiv w:val="1"/>
      <w:marLeft w:val="0"/>
      <w:marRight w:val="0"/>
      <w:marTop w:val="0"/>
      <w:marBottom w:val="0"/>
      <w:divBdr>
        <w:top w:val="none" w:sz="0" w:space="0" w:color="auto"/>
        <w:left w:val="none" w:sz="0" w:space="0" w:color="auto"/>
        <w:bottom w:val="none" w:sz="0" w:space="0" w:color="auto"/>
        <w:right w:val="none" w:sz="0" w:space="0" w:color="auto"/>
      </w:divBdr>
    </w:div>
    <w:div w:id="703484226">
      <w:bodyDiv w:val="1"/>
      <w:marLeft w:val="0"/>
      <w:marRight w:val="0"/>
      <w:marTop w:val="0"/>
      <w:marBottom w:val="0"/>
      <w:divBdr>
        <w:top w:val="none" w:sz="0" w:space="0" w:color="auto"/>
        <w:left w:val="none" w:sz="0" w:space="0" w:color="auto"/>
        <w:bottom w:val="none" w:sz="0" w:space="0" w:color="auto"/>
        <w:right w:val="none" w:sz="0" w:space="0" w:color="auto"/>
      </w:divBdr>
    </w:div>
    <w:div w:id="1060373019">
      <w:bodyDiv w:val="1"/>
      <w:marLeft w:val="0"/>
      <w:marRight w:val="0"/>
      <w:marTop w:val="0"/>
      <w:marBottom w:val="0"/>
      <w:divBdr>
        <w:top w:val="none" w:sz="0" w:space="0" w:color="auto"/>
        <w:left w:val="none" w:sz="0" w:space="0" w:color="auto"/>
        <w:bottom w:val="none" w:sz="0" w:space="0" w:color="auto"/>
        <w:right w:val="none" w:sz="0" w:space="0" w:color="auto"/>
      </w:divBdr>
    </w:div>
    <w:div w:id="1116633195">
      <w:bodyDiv w:val="1"/>
      <w:marLeft w:val="0"/>
      <w:marRight w:val="0"/>
      <w:marTop w:val="0"/>
      <w:marBottom w:val="0"/>
      <w:divBdr>
        <w:top w:val="none" w:sz="0" w:space="0" w:color="auto"/>
        <w:left w:val="none" w:sz="0" w:space="0" w:color="auto"/>
        <w:bottom w:val="none" w:sz="0" w:space="0" w:color="auto"/>
        <w:right w:val="none" w:sz="0" w:space="0" w:color="auto"/>
      </w:divBdr>
      <w:divsChild>
        <w:div w:id="659164206">
          <w:marLeft w:val="0"/>
          <w:marRight w:val="0"/>
          <w:marTop w:val="0"/>
          <w:marBottom w:val="0"/>
          <w:divBdr>
            <w:top w:val="none" w:sz="0" w:space="0" w:color="auto"/>
            <w:left w:val="none" w:sz="0" w:space="0" w:color="auto"/>
            <w:bottom w:val="none" w:sz="0" w:space="0" w:color="auto"/>
            <w:right w:val="none" w:sz="0" w:space="0" w:color="auto"/>
          </w:divBdr>
          <w:divsChild>
            <w:div w:id="32049010">
              <w:marLeft w:val="0"/>
              <w:marRight w:val="0"/>
              <w:marTop w:val="0"/>
              <w:marBottom w:val="0"/>
              <w:divBdr>
                <w:top w:val="none" w:sz="0" w:space="0" w:color="auto"/>
                <w:left w:val="none" w:sz="0" w:space="0" w:color="auto"/>
                <w:bottom w:val="none" w:sz="0" w:space="0" w:color="auto"/>
                <w:right w:val="none" w:sz="0" w:space="0" w:color="auto"/>
              </w:divBdr>
              <w:divsChild>
                <w:div w:id="15716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0245">
      <w:bodyDiv w:val="1"/>
      <w:marLeft w:val="0"/>
      <w:marRight w:val="0"/>
      <w:marTop w:val="0"/>
      <w:marBottom w:val="0"/>
      <w:divBdr>
        <w:top w:val="none" w:sz="0" w:space="0" w:color="auto"/>
        <w:left w:val="none" w:sz="0" w:space="0" w:color="auto"/>
        <w:bottom w:val="none" w:sz="0" w:space="0" w:color="auto"/>
        <w:right w:val="none" w:sz="0" w:space="0" w:color="auto"/>
      </w:divBdr>
    </w:div>
    <w:div w:id="1239829004">
      <w:bodyDiv w:val="1"/>
      <w:marLeft w:val="0"/>
      <w:marRight w:val="0"/>
      <w:marTop w:val="0"/>
      <w:marBottom w:val="0"/>
      <w:divBdr>
        <w:top w:val="none" w:sz="0" w:space="0" w:color="auto"/>
        <w:left w:val="none" w:sz="0" w:space="0" w:color="auto"/>
        <w:bottom w:val="none" w:sz="0" w:space="0" w:color="auto"/>
        <w:right w:val="none" w:sz="0" w:space="0" w:color="auto"/>
      </w:divBdr>
    </w:div>
    <w:div w:id="1445616025">
      <w:bodyDiv w:val="1"/>
      <w:marLeft w:val="0"/>
      <w:marRight w:val="0"/>
      <w:marTop w:val="0"/>
      <w:marBottom w:val="0"/>
      <w:divBdr>
        <w:top w:val="none" w:sz="0" w:space="0" w:color="auto"/>
        <w:left w:val="none" w:sz="0" w:space="0" w:color="auto"/>
        <w:bottom w:val="none" w:sz="0" w:space="0" w:color="auto"/>
        <w:right w:val="none" w:sz="0" w:space="0" w:color="auto"/>
      </w:divBdr>
    </w:div>
    <w:div w:id="1586258448">
      <w:bodyDiv w:val="1"/>
      <w:marLeft w:val="0"/>
      <w:marRight w:val="0"/>
      <w:marTop w:val="0"/>
      <w:marBottom w:val="0"/>
      <w:divBdr>
        <w:top w:val="none" w:sz="0" w:space="0" w:color="auto"/>
        <w:left w:val="none" w:sz="0" w:space="0" w:color="auto"/>
        <w:bottom w:val="none" w:sz="0" w:space="0" w:color="auto"/>
        <w:right w:val="none" w:sz="0" w:space="0" w:color="auto"/>
      </w:divBdr>
    </w:div>
    <w:div w:id="213085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5.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shi\AppData\Roaming\Microsoft\Templates\&#12452;&#12505;&#12531;&#12488;&#12481;&#12521;&#12471;.dot" TargetMode="External"/></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E1B9-D697-4FE1-9486-B24B87A3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イベントチラシ</Template>
  <TotalTime>32</TotalTime>
  <Pages>2</Pages>
  <Words>75</Words>
  <Characters>434</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danshi</dc:creator>
  <cp:keywords/>
  <dc:description/>
  <cp:lastModifiedBy>mobile-N05</cp:lastModifiedBy>
  <cp:revision>5</cp:revision>
  <cp:lastPrinted>2022-05-24T23:44:00Z</cp:lastPrinted>
  <dcterms:created xsi:type="dcterms:W3CDTF">2022-12-24T03:27:00Z</dcterms:created>
  <dcterms:modified xsi:type="dcterms:W3CDTF">2022-12-25T00:17:00Z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TC012245691041</vt:lpwstr>
  </property>
</Properties>
</file>